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BURSY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1F5" w:rsidRDefault="006471F5" w:rsidP="006471F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p.74)</w:t>
      </w: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471F5" w:rsidRDefault="006471F5" w:rsidP="006471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6471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1F5" w:rsidRDefault="006471F5" w:rsidP="00564E3C">
      <w:pPr>
        <w:spacing w:after="0" w:line="240" w:lineRule="auto"/>
      </w:pPr>
      <w:r>
        <w:separator/>
      </w:r>
    </w:p>
  </w:endnote>
  <w:endnote w:type="continuationSeparator" w:id="0">
    <w:p w:rsidR="006471F5" w:rsidRDefault="006471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471F5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1F5" w:rsidRDefault="006471F5" w:rsidP="00564E3C">
      <w:pPr>
        <w:spacing w:after="0" w:line="240" w:lineRule="auto"/>
      </w:pPr>
      <w:r>
        <w:separator/>
      </w:r>
    </w:p>
  </w:footnote>
  <w:footnote w:type="continuationSeparator" w:id="0">
    <w:p w:rsidR="006471F5" w:rsidRDefault="006471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F5"/>
    <w:rsid w:val="00372DC6"/>
    <w:rsid w:val="00564E3C"/>
    <w:rsid w:val="0064591D"/>
    <w:rsid w:val="006471F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9DEE1"/>
  <w15:chartTrackingRefBased/>
  <w15:docId w15:val="{4F756BBE-643C-4D7A-AC9B-CE584974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2016-01-28T20:41:00Z</dcterms:created>
  <dcterms:modified xsi:type="dcterms:W3CDTF">2016-01-28T20:41:00Z</dcterms:modified>
</cp:coreProperties>
</file>