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F33F2" w14:textId="77777777" w:rsidR="00E75D47" w:rsidRDefault="00E75D47" w:rsidP="00E75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1A8AB6D" w14:textId="77777777" w:rsidR="00E75D47" w:rsidRDefault="00E75D47" w:rsidP="00E75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Shorne</w:t>
      </w:r>
      <w:proofErr w:type="spellEnd"/>
      <w:r>
        <w:rPr>
          <w:rFonts w:cs="Times New Roman"/>
          <w:szCs w:val="24"/>
        </w:rPr>
        <w:t>, Kent. Gentleman.</w:t>
      </w:r>
    </w:p>
    <w:p w14:paraId="3EC52647" w14:textId="77777777" w:rsidR="00E75D47" w:rsidRDefault="00E75D47" w:rsidP="00E75D47">
      <w:pPr>
        <w:pStyle w:val="NoSpacing"/>
        <w:rPr>
          <w:rFonts w:cs="Times New Roman"/>
          <w:szCs w:val="24"/>
        </w:rPr>
      </w:pPr>
    </w:p>
    <w:p w14:paraId="2C5A35AE" w14:textId="77777777" w:rsidR="00E75D47" w:rsidRDefault="00E75D47" w:rsidP="00E75D47">
      <w:pPr>
        <w:pStyle w:val="NoSpacing"/>
        <w:rPr>
          <w:rFonts w:cs="Times New Roman"/>
          <w:szCs w:val="24"/>
        </w:rPr>
      </w:pPr>
    </w:p>
    <w:p w14:paraId="1BCA28E2" w14:textId="77777777" w:rsidR="00E75D47" w:rsidRDefault="00E75D47" w:rsidP="00E75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Richard Pratte(q.v.) brought a plaint of debt against him and four others.</w:t>
      </w:r>
    </w:p>
    <w:p w14:paraId="358F2352" w14:textId="77777777" w:rsidR="00E75D47" w:rsidRDefault="00E75D47" w:rsidP="00E75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F4AC3A0" w14:textId="77777777" w:rsidR="00E75D47" w:rsidRDefault="00E75D47" w:rsidP="00E75D47">
      <w:pPr>
        <w:pStyle w:val="NoSpacing"/>
        <w:rPr>
          <w:rFonts w:cs="Times New Roman"/>
          <w:szCs w:val="24"/>
        </w:rPr>
      </w:pPr>
    </w:p>
    <w:p w14:paraId="023FABDE" w14:textId="77777777" w:rsidR="00E75D47" w:rsidRDefault="00E75D47" w:rsidP="00E75D47">
      <w:pPr>
        <w:pStyle w:val="NoSpacing"/>
        <w:rPr>
          <w:rFonts w:cs="Times New Roman"/>
          <w:szCs w:val="24"/>
        </w:rPr>
      </w:pPr>
    </w:p>
    <w:p w14:paraId="5FB115D9" w14:textId="77777777" w:rsidR="00E75D47" w:rsidRDefault="00E75D47" w:rsidP="00E75D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March 2023</w:t>
      </w:r>
    </w:p>
    <w:p w14:paraId="38D181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D2471" w14:textId="77777777" w:rsidR="00E75D47" w:rsidRDefault="00E75D47" w:rsidP="009139A6">
      <w:r>
        <w:separator/>
      </w:r>
    </w:p>
  </w:endnote>
  <w:endnote w:type="continuationSeparator" w:id="0">
    <w:p w14:paraId="2CA4E998" w14:textId="77777777" w:rsidR="00E75D47" w:rsidRDefault="00E75D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8F8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CC5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48F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2C69A" w14:textId="77777777" w:rsidR="00E75D47" w:rsidRDefault="00E75D47" w:rsidP="009139A6">
      <w:r>
        <w:separator/>
      </w:r>
    </w:p>
  </w:footnote>
  <w:footnote w:type="continuationSeparator" w:id="0">
    <w:p w14:paraId="36CB0782" w14:textId="77777777" w:rsidR="00E75D47" w:rsidRDefault="00E75D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58C8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F5A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15A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4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75D4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8D370"/>
  <w15:chartTrackingRefBased/>
  <w15:docId w15:val="{0F2D5698-8BDE-4412-9843-E7B546F6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5D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2023-04-27T12:42:00Z</dcterms:created>
  <dcterms:modified xsi:type="dcterms:W3CDTF">2023-04-27T12:42:00Z</dcterms:modified>
</cp:coreProperties>
</file>