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80323" w14:textId="77777777" w:rsidR="00C1519D" w:rsidRDefault="00C1519D" w:rsidP="00C151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BURSTON</w:t>
      </w:r>
      <w:r>
        <w:rPr>
          <w:rFonts w:cs="Times New Roman"/>
          <w:szCs w:val="24"/>
        </w:rPr>
        <w:t xml:space="preserve">        (fl.1489)</w:t>
      </w:r>
    </w:p>
    <w:p w14:paraId="0D1D56F9" w14:textId="77777777" w:rsidR="00C1519D" w:rsidRDefault="00C1519D" w:rsidP="00C151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Shorn, Kent. Gentleman.</w:t>
      </w:r>
    </w:p>
    <w:p w14:paraId="399E33D9" w14:textId="77777777" w:rsidR="00C1519D" w:rsidRDefault="00C1519D" w:rsidP="00C1519D">
      <w:pPr>
        <w:pStyle w:val="NoSpacing"/>
        <w:rPr>
          <w:rFonts w:cs="Times New Roman"/>
          <w:szCs w:val="24"/>
        </w:rPr>
      </w:pPr>
    </w:p>
    <w:p w14:paraId="0537D7D0" w14:textId="77777777" w:rsidR="00C1519D" w:rsidRDefault="00C1519D" w:rsidP="00C1519D">
      <w:pPr>
        <w:pStyle w:val="NoSpacing"/>
        <w:rPr>
          <w:rFonts w:cs="Times New Roman"/>
          <w:szCs w:val="24"/>
        </w:rPr>
      </w:pPr>
    </w:p>
    <w:p w14:paraId="4A5F0115" w14:textId="77777777" w:rsidR="00C1519D" w:rsidRDefault="00C1519D" w:rsidP="00C151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1489</w:t>
      </w:r>
      <w:r>
        <w:rPr>
          <w:rFonts w:cs="Times New Roman"/>
          <w:szCs w:val="24"/>
        </w:rPr>
        <w:tab/>
        <w:t>Thomas Marsburgh of London, bowyer(q.v.), brought a plaint of debt</w:t>
      </w:r>
    </w:p>
    <w:p w14:paraId="39B95726" w14:textId="77777777" w:rsidR="00C1519D" w:rsidRDefault="00C1519D" w:rsidP="00C151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against him.   ( </w:t>
      </w:r>
      <w:hyperlink r:id="rId6" w:history="1">
        <w:r w:rsidRPr="003D5457">
          <w:rPr>
            <w:rStyle w:val="Hyperlink"/>
            <w:rFonts w:cs="Times New Roman"/>
            <w:szCs w:val="24"/>
          </w:rPr>
          <w:t>https://waalt.uh.edu/index.php/CP40no907Index</w:t>
        </w:r>
      </w:hyperlink>
      <w:r>
        <w:rPr>
          <w:rFonts w:cs="Times New Roman"/>
          <w:szCs w:val="24"/>
        </w:rPr>
        <w:t xml:space="preserve"> )</w:t>
      </w:r>
    </w:p>
    <w:p w14:paraId="16512273" w14:textId="77777777" w:rsidR="00C1519D" w:rsidRDefault="00C1519D" w:rsidP="00C1519D">
      <w:pPr>
        <w:pStyle w:val="NoSpacing"/>
        <w:rPr>
          <w:rFonts w:cs="Times New Roman"/>
          <w:szCs w:val="24"/>
        </w:rPr>
      </w:pPr>
    </w:p>
    <w:p w14:paraId="41A360DB" w14:textId="77777777" w:rsidR="00C1519D" w:rsidRDefault="00C1519D" w:rsidP="00C1519D">
      <w:pPr>
        <w:pStyle w:val="NoSpacing"/>
        <w:rPr>
          <w:rFonts w:cs="Times New Roman"/>
          <w:szCs w:val="24"/>
        </w:rPr>
      </w:pPr>
    </w:p>
    <w:p w14:paraId="33C78B8C" w14:textId="77777777" w:rsidR="00C1519D" w:rsidRDefault="00C1519D" w:rsidP="00C1519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March 2026</w:t>
      </w:r>
    </w:p>
    <w:p w14:paraId="73E5F54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1A267" w14:textId="77777777" w:rsidR="00155325" w:rsidRDefault="00155325" w:rsidP="00086E2C">
      <w:pPr>
        <w:spacing w:after="0" w:line="240" w:lineRule="auto"/>
      </w:pPr>
      <w:r>
        <w:separator/>
      </w:r>
    </w:p>
  </w:endnote>
  <w:endnote w:type="continuationSeparator" w:id="0">
    <w:p w14:paraId="63D1772A" w14:textId="77777777" w:rsidR="00155325" w:rsidRDefault="0015532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167F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5613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C8D7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1749B" w14:textId="77777777" w:rsidR="00155325" w:rsidRDefault="00155325" w:rsidP="00086E2C">
      <w:pPr>
        <w:spacing w:after="0" w:line="240" w:lineRule="auto"/>
      </w:pPr>
      <w:r>
        <w:separator/>
      </w:r>
    </w:p>
  </w:footnote>
  <w:footnote w:type="continuationSeparator" w:id="0">
    <w:p w14:paraId="0D8089B1" w14:textId="77777777" w:rsidR="00155325" w:rsidRDefault="0015532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B4FEF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AB82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6E39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19D"/>
    <w:rsid w:val="00086E2C"/>
    <w:rsid w:val="000A2E7A"/>
    <w:rsid w:val="00155325"/>
    <w:rsid w:val="001D1CE2"/>
    <w:rsid w:val="002244B7"/>
    <w:rsid w:val="00314D94"/>
    <w:rsid w:val="00617568"/>
    <w:rsid w:val="006E68FA"/>
    <w:rsid w:val="00C1519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5C589"/>
  <w15:chartTrackingRefBased/>
  <w15:docId w15:val="{B10CA5D7-6C5E-477D-9572-75581E469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1519D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C1519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07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48</Words>
  <Characters>231</Characters>
  <Application>Microsoft Office Word</Application>
  <DocSecurity>0</DocSecurity>
  <Lines>10</Lines>
  <Paragraphs>5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2026-03-27T17:25:00Z</dcterms:created>
  <dcterms:modified xsi:type="dcterms:W3CDTF">2026-03-27T17:25:00Z</dcterms:modified>
</cp:coreProperties>
</file>