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90635" w14:textId="77777777" w:rsidR="004A2F81" w:rsidRDefault="004A2F81" w:rsidP="004A2F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BURSTED</w:t>
      </w:r>
      <w:r>
        <w:t xml:space="preserve">   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344FEA42" w14:textId="77777777" w:rsidR="004A2F81" w:rsidRDefault="004A2F81" w:rsidP="004A2F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Sawbridgeworth, Essex. Yeoman.</w:t>
      </w:r>
    </w:p>
    <w:p w14:paraId="78DAB8FE" w14:textId="77777777" w:rsidR="004A2F81" w:rsidRDefault="004A2F81" w:rsidP="004A2F81">
      <w:pPr>
        <w:pStyle w:val="NoSpacing"/>
        <w:rPr>
          <w:rFonts w:cs="Times New Roman"/>
          <w:szCs w:val="24"/>
        </w:rPr>
      </w:pPr>
    </w:p>
    <w:p w14:paraId="79F7F25D" w14:textId="77777777" w:rsidR="004A2F81" w:rsidRDefault="004A2F81" w:rsidP="004A2F81">
      <w:pPr>
        <w:pStyle w:val="NoSpacing"/>
        <w:rPr>
          <w:rFonts w:cs="Times New Roman"/>
          <w:szCs w:val="24"/>
        </w:rPr>
      </w:pPr>
    </w:p>
    <w:p w14:paraId="3819D0FF" w14:textId="77777777" w:rsidR="004A2F81" w:rsidRDefault="004A2F81" w:rsidP="004A2F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Robert Plummer of London, gentleman(q.v.), bought a plaint of debt against</w:t>
      </w:r>
    </w:p>
    <w:p w14:paraId="5173A02D" w14:textId="77777777" w:rsidR="004A2F81" w:rsidRDefault="004A2F81" w:rsidP="004A2F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four others.</w:t>
      </w:r>
    </w:p>
    <w:p w14:paraId="5BD4BA82" w14:textId="77777777" w:rsidR="004A2F81" w:rsidRDefault="004A2F81" w:rsidP="004A2F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B03F71B" w14:textId="77777777" w:rsidR="004A2F81" w:rsidRDefault="004A2F81" w:rsidP="004A2F81">
      <w:pPr>
        <w:pStyle w:val="NoSpacing"/>
        <w:rPr>
          <w:rFonts w:cs="Times New Roman"/>
          <w:szCs w:val="24"/>
        </w:rPr>
      </w:pPr>
    </w:p>
    <w:p w14:paraId="322B6D2C" w14:textId="77777777" w:rsidR="004A2F81" w:rsidRDefault="004A2F81" w:rsidP="004A2F81">
      <w:pPr>
        <w:pStyle w:val="NoSpacing"/>
        <w:rPr>
          <w:rFonts w:cs="Times New Roman"/>
          <w:szCs w:val="24"/>
        </w:rPr>
      </w:pPr>
    </w:p>
    <w:p w14:paraId="47080AD3" w14:textId="77777777" w:rsidR="004A2F81" w:rsidRDefault="004A2F81" w:rsidP="004A2F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January 2023</w:t>
      </w:r>
    </w:p>
    <w:p w14:paraId="636583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B3CAF" w14:textId="77777777" w:rsidR="004A2F81" w:rsidRDefault="004A2F81" w:rsidP="009139A6">
      <w:r>
        <w:separator/>
      </w:r>
    </w:p>
  </w:endnote>
  <w:endnote w:type="continuationSeparator" w:id="0">
    <w:p w14:paraId="5B0EB72E" w14:textId="77777777" w:rsidR="004A2F81" w:rsidRDefault="004A2F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337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75B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73B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1FC12" w14:textId="77777777" w:rsidR="004A2F81" w:rsidRDefault="004A2F81" w:rsidP="009139A6">
      <w:r>
        <w:separator/>
      </w:r>
    </w:p>
  </w:footnote>
  <w:footnote w:type="continuationSeparator" w:id="0">
    <w:p w14:paraId="4B08936D" w14:textId="77777777" w:rsidR="004A2F81" w:rsidRDefault="004A2F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968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A2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2C5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F81"/>
    <w:rsid w:val="000666E0"/>
    <w:rsid w:val="002510B7"/>
    <w:rsid w:val="004A2F8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DA147"/>
  <w15:chartTrackingRefBased/>
  <w15:docId w15:val="{5C675F5E-1A79-4320-A425-01EF4ED4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2F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2023-03-12T22:10:00Z</dcterms:created>
  <dcterms:modified xsi:type="dcterms:W3CDTF">2023-03-12T22:11:00Z</dcterms:modified>
</cp:coreProperties>
</file>