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70E8A" w14:textId="77777777" w:rsidR="003F65DB" w:rsidRDefault="003F65DB" w:rsidP="003F6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de BURSTED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6BF5A78F" w14:textId="77777777" w:rsidR="003F65DB" w:rsidRDefault="003F65DB" w:rsidP="003F6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A2A1A93" w14:textId="77777777" w:rsidR="003F65DB" w:rsidRDefault="003F65DB" w:rsidP="003F65DB">
      <w:pPr>
        <w:rPr>
          <w:rFonts w:ascii="Times New Roman" w:hAnsi="Times New Roman" w:cs="Times New Roman"/>
          <w:sz w:val="24"/>
          <w:szCs w:val="24"/>
        </w:rPr>
      </w:pPr>
    </w:p>
    <w:p w14:paraId="4C4A5C88" w14:textId="77777777" w:rsidR="003F65DB" w:rsidRDefault="003F65DB" w:rsidP="003F65DB">
      <w:pPr>
        <w:rPr>
          <w:rFonts w:ascii="Times New Roman" w:hAnsi="Times New Roman" w:cs="Times New Roman"/>
          <w:sz w:val="24"/>
          <w:szCs w:val="24"/>
        </w:rPr>
      </w:pPr>
    </w:p>
    <w:p w14:paraId="5BCCB328" w14:textId="77777777" w:rsidR="003F65DB" w:rsidRDefault="003F65DB" w:rsidP="003F6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May1403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701F8FF" w14:textId="77777777" w:rsidR="003F65DB" w:rsidRDefault="003F65DB" w:rsidP="003F65DB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p.245)</w:t>
      </w:r>
    </w:p>
    <w:p w14:paraId="01BA24F5" w14:textId="77777777" w:rsidR="003F65DB" w:rsidRDefault="003F65DB" w:rsidP="003F65DB">
      <w:pPr>
        <w:rPr>
          <w:rFonts w:ascii="Times New Roman" w:hAnsi="Times New Roman" w:cs="Times New Roman"/>
          <w:sz w:val="24"/>
          <w:szCs w:val="24"/>
        </w:rPr>
      </w:pPr>
    </w:p>
    <w:p w14:paraId="5D288812" w14:textId="77777777" w:rsidR="003F65DB" w:rsidRDefault="003F65DB" w:rsidP="003F65DB">
      <w:pPr>
        <w:rPr>
          <w:rFonts w:ascii="Times New Roman" w:hAnsi="Times New Roman" w:cs="Times New Roman"/>
          <w:sz w:val="24"/>
          <w:szCs w:val="24"/>
        </w:rPr>
      </w:pPr>
    </w:p>
    <w:p w14:paraId="76F8F5CD" w14:textId="77777777" w:rsidR="003F65DB" w:rsidRDefault="003F65DB" w:rsidP="003F6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2021</w:t>
      </w:r>
    </w:p>
    <w:p w14:paraId="6392549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2D545" w14:textId="77777777" w:rsidR="003F65DB" w:rsidRDefault="003F65DB" w:rsidP="009139A6">
      <w:r>
        <w:separator/>
      </w:r>
    </w:p>
  </w:endnote>
  <w:endnote w:type="continuationSeparator" w:id="0">
    <w:p w14:paraId="7075AB9E" w14:textId="77777777" w:rsidR="003F65DB" w:rsidRDefault="003F65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27A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4925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FC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3C6B8" w14:textId="77777777" w:rsidR="003F65DB" w:rsidRDefault="003F65DB" w:rsidP="009139A6">
      <w:r>
        <w:separator/>
      </w:r>
    </w:p>
  </w:footnote>
  <w:footnote w:type="continuationSeparator" w:id="0">
    <w:p w14:paraId="1317F462" w14:textId="77777777" w:rsidR="003F65DB" w:rsidRDefault="003F65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857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199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12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5DB"/>
    <w:rsid w:val="000666E0"/>
    <w:rsid w:val="002510B7"/>
    <w:rsid w:val="003F65D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020C3"/>
  <w15:chartTrackingRefBased/>
  <w15:docId w15:val="{5DD556D0-749E-4578-BED0-BCAF0DFB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5D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2021-12-26T15:13:00Z</dcterms:created>
  <dcterms:modified xsi:type="dcterms:W3CDTF">2021-12-26T15:14:00Z</dcterms:modified>
</cp:coreProperties>
</file>