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AB2" w:rsidRPr="00E3165B" w:rsidRDefault="00EB2AB2" w:rsidP="00EB2AB2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Richard BURSTED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 (fl.1483)</w:t>
      </w:r>
    </w:p>
    <w:p w:rsidR="00EB2AB2" w:rsidRPr="00E3165B" w:rsidRDefault="00EB2AB2" w:rsidP="00EB2AB2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EB2AB2" w:rsidRPr="00E3165B" w:rsidRDefault="00EB2AB2" w:rsidP="00EB2AB2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EB2AB2" w:rsidRPr="00E3165B" w:rsidRDefault="00EB2AB2" w:rsidP="00EB2AB2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He made a plaint of trespass against Henry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Downe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Cobham(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>q.v.)</w:t>
      </w:r>
    </w:p>
    <w:p w:rsidR="00EB2AB2" w:rsidRDefault="00EB2AB2" w:rsidP="00EB2AB2">
      <w:pPr>
        <w:pStyle w:val="Body"/>
        <w:ind w:left="785" w:firstLine="655"/>
        <w:rPr>
          <w:rFonts w:ascii="Times New Roman" w:hAnsi="Times New Roman" w:cs="Times New Roman"/>
          <w:sz w:val="24"/>
          <w:szCs w:val="24"/>
        </w:rPr>
      </w:pPr>
      <w:r w:rsidRPr="00D5547D">
        <w:rPr>
          <w:rFonts w:ascii="Times New Roman" w:hAnsi="Times New Roman" w:cs="Times New Roman"/>
        </w:rPr>
        <w:t>(</w:t>
      </w:r>
      <w:hyperlink r:id="rId7" w:history="1">
        <w:r w:rsidRPr="00D5547D">
          <w:rPr>
            <w:rStyle w:val="Hyperlink0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 w:rsidRPr="00D5547D">
        <w:rPr>
          <w:rFonts w:ascii="Times New Roman" w:hAnsi="Times New Roman" w:cs="Times New Roman"/>
        </w:rPr>
        <w:t>)</w:t>
      </w:r>
    </w:p>
    <w:p w:rsidR="00EB2AB2" w:rsidRDefault="00EB2AB2" w:rsidP="00EB2AB2">
      <w:pPr>
        <w:pStyle w:val="Body"/>
        <w:rPr>
          <w:rFonts w:ascii="Times New Roman" w:hAnsi="Times New Roman" w:cs="Times New Roman"/>
          <w:sz w:val="24"/>
          <w:szCs w:val="24"/>
        </w:rPr>
      </w:pPr>
    </w:p>
    <w:p w:rsidR="00EB2AB2" w:rsidRDefault="00EB2AB2" w:rsidP="00EB2AB2">
      <w:pPr>
        <w:pStyle w:val="Body"/>
        <w:rPr>
          <w:rFonts w:ascii="Times New Roman" w:hAnsi="Times New Roman" w:cs="Times New Roman"/>
          <w:sz w:val="24"/>
          <w:szCs w:val="24"/>
        </w:rPr>
      </w:pPr>
    </w:p>
    <w:p w:rsidR="00E47068" w:rsidRPr="00C009D8" w:rsidRDefault="00EB2AB2" w:rsidP="00EB2AB2">
      <w:pPr>
        <w:pStyle w:val="NoSpacing"/>
      </w:pPr>
      <w:r>
        <w:t>27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AB2" w:rsidRDefault="00EB2AB2" w:rsidP="00920DE3">
      <w:pPr>
        <w:spacing w:after="0" w:line="240" w:lineRule="auto"/>
      </w:pPr>
      <w:r>
        <w:separator/>
      </w:r>
    </w:p>
  </w:endnote>
  <w:endnote w:type="continuationSeparator" w:id="0">
    <w:p w:rsidR="00EB2AB2" w:rsidRDefault="00EB2A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AB2" w:rsidRDefault="00EB2AB2" w:rsidP="00920DE3">
      <w:pPr>
        <w:spacing w:after="0" w:line="240" w:lineRule="auto"/>
      </w:pPr>
      <w:r>
        <w:separator/>
      </w:r>
    </w:p>
  </w:footnote>
  <w:footnote w:type="continuationSeparator" w:id="0">
    <w:p w:rsidR="00EB2AB2" w:rsidRDefault="00EB2A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AB2"/>
    <w:rsid w:val="00120749"/>
    <w:rsid w:val="00624CAE"/>
    <w:rsid w:val="00920DE3"/>
    <w:rsid w:val="00C009D8"/>
    <w:rsid w:val="00CF53C8"/>
    <w:rsid w:val="00E47068"/>
    <w:rsid w:val="00EB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B2A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EB2AB2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B2A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B2A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EB2AB2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B2A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2014-01-03T21:07:00Z</dcterms:created>
  <dcterms:modified xsi:type="dcterms:W3CDTF">2014-01-03T21:08:00Z</dcterms:modified>
</cp:coreProperties>
</file>