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7A24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BURSTALL</w:t>
      </w:r>
      <w:r>
        <w:rPr>
          <w:rFonts w:ascii="Times New Roman" w:hAnsi="Times New Roman" w:cs="Times New Roman"/>
          <w:sz w:val="24"/>
          <w:szCs w:val="24"/>
        </w:rPr>
        <w:t xml:space="preserve">       (d.1414)</w:t>
      </w:r>
    </w:p>
    <w:p w14:paraId="0DBA7832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5A1C3B8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DE5477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B4548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57D8BC8" w14:textId="77777777" w:rsidR="00E24CB7" w:rsidRDefault="00E24CB7" w:rsidP="00E24CB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6C68736F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May1414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E216C38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1AD22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BD6E1" w14:textId="77777777" w:rsidR="00E24CB7" w:rsidRDefault="00E24CB7" w:rsidP="00E24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2026</w:t>
      </w:r>
    </w:p>
    <w:p w14:paraId="77F68D1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1AD4" w14:textId="77777777" w:rsidR="00762B8E" w:rsidRDefault="00762B8E" w:rsidP="00086E2C">
      <w:r>
        <w:separator/>
      </w:r>
    </w:p>
  </w:endnote>
  <w:endnote w:type="continuationSeparator" w:id="0">
    <w:p w14:paraId="5EB9E340" w14:textId="77777777" w:rsidR="00762B8E" w:rsidRDefault="00762B8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EE0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600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E3F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1D7D" w14:textId="77777777" w:rsidR="00762B8E" w:rsidRDefault="00762B8E" w:rsidP="00086E2C">
      <w:r>
        <w:separator/>
      </w:r>
    </w:p>
  </w:footnote>
  <w:footnote w:type="continuationSeparator" w:id="0">
    <w:p w14:paraId="0799B145" w14:textId="77777777" w:rsidR="00762B8E" w:rsidRDefault="00762B8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39A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D4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97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B7"/>
    <w:rsid w:val="00086E2C"/>
    <w:rsid w:val="000A2E7A"/>
    <w:rsid w:val="00190ADF"/>
    <w:rsid w:val="002244B7"/>
    <w:rsid w:val="00314D94"/>
    <w:rsid w:val="00617568"/>
    <w:rsid w:val="006E68FA"/>
    <w:rsid w:val="00762B8E"/>
    <w:rsid w:val="00E24CB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5B56"/>
  <w15:chartTrackingRefBased/>
  <w15:docId w15:val="{4CBE46D1-5A85-4CF9-8161-4E45886E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B7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51</Words>
  <Characters>321</Characters>
  <Application>Microsoft Office Word</Application>
  <DocSecurity>0</DocSecurity>
  <Lines>16</Lines>
  <Paragraphs>11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2026-03-29T06:52:00Z</dcterms:created>
  <dcterms:modified xsi:type="dcterms:W3CDTF">2026-03-29T06:53:00Z</dcterms:modified>
</cp:coreProperties>
</file>