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F70FF" w14:textId="77777777" w:rsidR="00FD720B" w:rsidRDefault="00FD720B" w:rsidP="00FD720B">
      <w:pPr>
        <w:rPr>
          <w:rFonts w:cs="Times New Roman"/>
        </w:rPr>
      </w:pPr>
      <w:r>
        <w:rPr>
          <w:rFonts w:cs="Times New Roman"/>
          <w:u w:val="single"/>
        </w:rPr>
        <w:t>Brother Thomas de BURSTALL</w:t>
      </w:r>
      <w:r>
        <w:rPr>
          <w:rFonts w:cs="Times New Roman"/>
        </w:rPr>
        <w:t xml:space="preserve">       (fl.1401)</w:t>
      </w:r>
    </w:p>
    <w:p w14:paraId="42AEB0BE" w14:textId="77777777" w:rsidR="00FD720B" w:rsidRDefault="00FD720B" w:rsidP="00FD720B">
      <w:pPr>
        <w:rPr>
          <w:rFonts w:cs="Times New Roman"/>
        </w:rPr>
      </w:pPr>
      <w:r>
        <w:rPr>
          <w:rFonts w:cs="Times New Roman"/>
        </w:rPr>
        <w:t>Monk of Kirkstall.</w:t>
      </w:r>
    </w:p>
    <w:p w14:paraId="42BF3527" w14:textId="77777777" w:rsidR="00FD720B" w:rsidRDefault="00FD720B" w:rsidP="00FD720B">
      <w:pPr>
        <w:rPr>
          <w:rFonts w:cs="Times New Roman"/>
        </w:rPr>
      </w:pPr>
    </w:p>
    <w:p w14:paraId="3C66E1A0" w14:textId="77777777" w:rsidR="00FD720B" w:rsidRDefault="00FD720B" w:rsidP="00FD720B">
      <w:pPr>
        <w:rPr>
          <w:rFonts w:cs="Times New Roman"/>
        </w:rPr>
      </w:pPr>
    </w:p>
    <w:p w14:paraId="51EA8367" w14:textId="77777777" w:rsidR="00FD720B" w:rsidRDefault="00FD720B" w:rsidP="00FD720B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deacon in the prebendal church of Sherburn in Elmet.</w:t>
      </w:r>
    </w:p>
    <w:p w14:paraId="2CBFDCD0" w14:textId="77777777" w:rsidR="00FD720B" w:rsidRDefault="00FD720B" w:rsidP="00FD720B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17)</w:t>
      </w:r>
    </w:p>
    <w:p w14:paraId="5786DB99" w14:textId="77777777" w:rsidR="00FD720B" w:rsidRDefault="00FD720B" w:rsidP="00FD720B">
      <w:pPr>
        <w:rPr>
          <w:rFonts w:cs="Times New Roman"/>
        </w:rPr>
      </w:pPr>
    </w:p>
    <w:p w14:paraId="6BA353B9" w14:textId="77777777" w:rsidR="00FD720B" w:rsidRDefault="00FD720B" w:rsidP="00FD720B">
      <w:pPr>
        <w:rPr>
          <w:rFonts w:cs="Times New Roman"/>
        </w:rPr>
      </w:pPr>
    </w:p>
    <w:p w14:paraId="73CFC38F" w14:textId="77777777" w:rsidR="00FD720B" w:rsidRDefault="00FD720B" w:rsidP="00FD720B">
      <w:pPr>
        <w:rPr>
          <w:rFonts w:cs="Times New Roman"/>
        </w:rPr>
      </w:pPr>
      <w:r>
        <w:rPr>
          <w:rFonts w:cs="Times New Roman"/>
        </w:rPr>
        <w:t>5 May 2026</w:t>
      </w:r>
    </w:p>
    <w:p w14:paraId="5A685EBD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F4B16" w14:textId="77777777" w:rsidR="00E312CD" w:rsidRDefault="00E312CD" w:rsidP="00086E2C">
      <w:r>
        <w:separator/>
      </w:r>
    </w:p>
  </w:endnote>
  <w:endnote w:type="continuationSeparator" w:id="0">
    <w:p w14:paraId="0A0CC453" w14:textId="77777777" w:rsidR="00E312CD" w:rsidRDefault="00E312CD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1F46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1BB8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2021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49BE3" w14:textId="77777777" w:rsidR="00E312CD" w:rsidRDefault="00E312CD" w:rsidP="00086E2C">
      <w:r>
        <w:separator/>
      </w:r>
    </w:p>
  </w:footnote>
  <w:footnote w:type="continuationSeparator" w:id="0">
    <w:p w14:paraId="766B1E6C" w14:textId="77777777" w:rsidR="00E312CD" w:rsidRDefault="00E312CD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9CAC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82BA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6202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0B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E312CD"/>
    <w:rsid w:val="00ED3A55"/>
    <w:rsid w:val="00F348C6"/>
    <w:rsid w:val="00F479D0"/>
    <w:rsid w:val="00FD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56A0B"/>
  <w15:chartTrackingRefBased/>
  <w15:docId w15:val="{8CF06B82-E6D9-42D1-A70E-4F4B6F6B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20B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2026-05-16T06:59:00Z</dcterms:created>
  <dcterms:modified xsi:type="dcterms:W3CDTF">2026-05-16T07:00:00Z</dcterms:modified>
</cp:coreProperties>
</file>