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E9D" w:rsidRDefault="000E6E9D" w:rsidP="000E6E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BURSCOMB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0E6E9D" w:rsidRDefault="000E6E9D" w:rsidP="000E6E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0E6E9D" w:rsidRDefault="000E6E9D" w:rsidP="000E6E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E9D" w:rsidRDefault="000E6E9D" w:rsidP="000E6E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E9D" w:rsidRDefault="000E6E9D" w:rsidP="000E6E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E6E9D" w:rsidRDefault="000E6E9D" w:rsidP="000E6E9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Devon, by the Bishop.</w:t>
      </w:r>
    </w:p>
    <w:p w:rsidR="000E6E9D" w:rsidRDefault="000E6E9D" w:rsidP="000E6E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pp.98-9)</w:t>
      </w:r>
    </w:p>
    <w:p w:rsidR="000E6E9D" w:rsidRDefault="000E6E9D" w:rsidP="000E6E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E9D" w:rsidRDefault="000E6E9D" w:rsidP="000E6E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E9D" w:rsidRPr="00E45A0D" w:rsidRDefault="000E6E9D" w:rsidP="000E6E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</w:p>
    <w:p w:rsidR="006B2F86" w:rsidRPr="000E6E9D" w:rsidRDefault="000E6E9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E6E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E9D" w:rsidRDefault="000E6E9D" w:rsidP="00E71FC3">
      <w:pPr>
        <w:spacing w:after="0" w:line="240" w:lineRule="auto"/>
      </w:pPr>
      <w:r>
        <w:separator/>
      </w:r>
    </w:p>
  </w:endnote>
  <w:endnote w:type="continuationSeparator" w:id="0">
    <w:p w:rsidR="000E6E9D" w:rsidRDefault="000E6E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E9D" w:rsidRDefault="000E6E9D" w:rsidP="00E71FC3">
      <w:pPr>
        <w:spacing w:after="0" w:line="240" w:lineRule="auto"/>
      </w:pPr>
      <w:r>
        <w:separator/>
      </w:r>
    </w:p>
  </w:footnote>
  <w:footnote w:type="continuationSeparator" w:id="0">
    <w:p w:rsidR="000E6E9D" w:rsidRDefault="000E6E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E9D"/>
    <w:rsid w:val="000E6E9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61C46"/>
  <w15:chartTrackingRefBased/>
  <w15:docId w15:val="{B6A4E0EB-3A54-4977-8DFB-3B5D3F272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2016-03-18T15:58:00Z</dcterms:created>
  <dcterms:modified xsi:type="dcterms:W3CDTF">2016-03-18T15:59:00Z</dcterms:modified>
</cp:coreProperties>
</file>