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ADC3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BURRE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7A1B953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Donington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Lincolnshire. Husbandman.</w:t>
      </w:r>
    </w:p>
    <w:p w14:paraId="724F9AC9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2F217F6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C8E3DD0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Christopher Madyson(q.v.) brought a plaint of debt against him and Robert</w:t>
      </w:r>
    </w:p>
    <w:p w14:paraId="07E641BD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Smyth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Donington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277495BA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EA0BE89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7BA6FED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664AEFE" w14:textId="77777777" w:rsidR="00406365" w:rsidRDefault="00406365" w:rsidP="004063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11 November 2021</w:t>
      </w:r>
    </w:p>
    <w:p w14:paraId="7D910A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00A0A" w14:textId="77777777" w:rsidR="00406365" w:rsidRDefault="00406365" w:rsidP="009139A6">
      <w:r>
        <w:separator/>
      </w:r>
    </w:p>
  </w:endnote>
  <w:endnote w:type="continuationSeparator" w:id="0">
    <w:p w14:paraId="36D7B5F5" w14:textId="77777777" w:rsidR="00406365" w:rsidRDefault="004063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9C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439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5C0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8B0D0" w14:textId="77777777" w:rsidR="00406365" w:rsidRDefault="00406365" w:rsidP="009139A6">
      <w:r>
        <w:separator/>
      </w:r>
    </w:p>
  </w:footnote>
  <w:footnote w:type="continuationSeparator" w:id="0">
    <w:p w14:paraId="767B3AD8" w14:textId="77777777" w:rsidR="00406365" w:rsidRDefault="004063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7D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E5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57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65"/>
    <w:rsid w:val="000666E0"/>
    <w:rsid w:val="002510B7"/>
    <w:rsid w:val="0040636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7A2CC"/>
  <w15:chartTrackingRefBased/>
  <w15:docId w15:val="{9690E51F-0598-4D56-8A0C-52F477B2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63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2021-12-20T19:48:00Z</dcterms:created>
  <dcterms:modified xsi:type="dcterms:W3CDTF">2021-12-20T19:49:00Z</dcterms:modified>
</cp:coreProperties>
</file>