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BFD" w:rsidRDefault="00047BFD" w:rsidP="00047B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047BFD" w:rsidRDefault="00047BFD" w:rsidP="00047B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BFD" w:rsidRDefault="00047BFD" w:rsidP="00047B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BFD" w:rsidRDefault="00047BFD" w:rsidP="00047B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 Essex,</w:t>
      </w:r>
    </w:p>
    <w:p w:rsidR="00047BFD" w:rsidRDefault="00047BFD" w:rsidP="00047B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 of the late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Spyce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47BFD" w:rsidRDefault="00047BFD" w:rsidP="00047B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21-401)</w:t>
      </w:r>
    </w:p>
    <w:p w:rsidR="00047BFD" w:rsidRDefault="00047BFD" w:rsidP="00047B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BFD" w:rsidRDefault="00047BFD" w:rsidP="00047B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BFD" w:rsidRPr="00AC41EB" w:rsidRDefault="00047BFD" w:rsidP="00047B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 2016</w:t>
      </w:r>
    </w:p>
    <w:p w:rsidR="006B2F86" w:rsidRPr="00047BFD" w:rsidRDefault="00047B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47B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BFD" w:rsidRDefault="00047BFD" w:rsidP="00E71FC3">
      <w:pPr>
        <w:spacing w:after="0" w:line="240" w:lineRule="auto"/>
      </w:pPr>
      <w:r>
        <w:separator/>
      </w:r>
    </w:p>
  </w:endnote>
  <w:endnote w:type="continuationSeparator" w:id="0">
    <w:p w:rsidR="00047BFD" w:rsidRDefault="00047B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BFD" w:rsidRDefault="00047BFD" w:rsidP="00E71FC3">
      <w:pPr>
        <w:spacing w:after="0" w:line="240" w:lineRule="auto"/>
      </w:pPr>
      <w:r>
        <w:separator/>
      </w:r>
    </w:p>
  </w:footnote>
  <w:footnote w:type="continuationSeparator" w:id="0">
    <w:p w:rsidR="00047BFD" w:rsidRDefault="00047B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BFD"/>
    <w:rsid w:val="00047BF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CF533"/>
  <w15:chartTrackingRefBased/>
  <w15:docId w15:val="{95E1996E-2CAD-4DC0-8383-8D98E0F9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2016-05-18T21:29:00Z</dcterms:created>
  <dcterms:modified xsi:type="dcterms:W3CDTF">2016-05-18T21:32:00Z</dcterms:modified>
</cp:coreProperties>
</file>