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DFE" w:rsidRDefault="00A9703D" w:rsidP="006B0D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BURRE, senior</w:t>
      </w:r>
      <w:bookmarkStart w:id="0" w:name="_GoBack"/>
      <w:bookmarkEnd w:id="0"/>
      <w:r w:rsidR="006B0DFE">
        <w:rPr>
          <w:rFonts w:ascii="Times New Roman" w:hAnsi="Times New Roman" w:cs="Times New Roman"/>
          <w:sz w:val="24"/>
          <w:szCs w:val="24"/>
        </w:rPr>
        <w:t xml:space="preserve">      </w:t>
      </w:r>
      <w:r w:rsidR="006B0DFE">
        <w:rPr>
          <w:rFonts w:ascii="Times New Roman" w:hAnsi="Times New Roman" w:cs="Times New Roman"/>
          <w:sz w:val="24"/>
          <w:szCs w:val="24"/>
        </w:rPr>
        <w:t>(fl.1433)</w:t>
      </w:r>
    </w:p>
    <w:p w:rsidR="006B0DFE" w:rsidRDefault="006B0DFE" w:rsidP="006B0D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0DFE" w:rsidRDefault="006B0DFE" w:rsidP="006B0D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0DFE" w:rsidRDefault="006B0DFE" w:rsidP="006B0D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 into land</w:t>
      </w:r>
    </w:p>
    <w:p w:rsidR="006B0DFE" w:rsidRDefault="006B0DFE" w:rsidP="006B0D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Mowbray, 2</w:t>
      </w:r>
      <w:r w:rsidRPr="008A1B7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6B0DFE" w:rsidRDefault="006B0DFE" w:rsidP="006B0D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24-111)</w:t>
      </w:r>
    </w:p>
    <w:p w:rsidR="006B0DFE" w:rsidRDefault="006B0DFE" w:rsidP="006B0D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0DFE" w:rsidRDefault="006B0DFE" w:rsidP="006B0D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0DFE" w:rsidRPr="008A1B77" w:rsidRDefault="006B0DFE" w:rsidP="006B0D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</w:p>
    <w:p w:rsidR="006B2F86" w:rsidRPr="006B0DFE" w:rsidRDefault="009E744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B0D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DFE" w:rsidRDefault="006B0DFE" w:rsidP="00E71FC3">
      <w:pPr>
        <w:spacing w:after="0" w:line="240" w:lineRule="auto"/>
      </w:pPr>
      <w:r>
        <w:separator/>
      </w:r>
    </w:p>
  </w:endnote>
  <w:endnote w:type="continuationSeparator" w:id="0">
    <w:p w:rsidR="006B0DFE" w:rsidRDefault="006B0D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DFE" w:rsidRDefault="006B0DFE" w:rsidP="00E71FC3">
      <w:pPr>
        <w:spacing w:after="0" w:line="240" w:lineRule="auto"/>
      </w:pPr>
      <w:r>
        <w:separator/>
      </w:r>
    </w:p>
  </w:footnote>
  <w:footnote w:type="continuationSeparator" w:id="0">
    <w:p w:rsidR="006B0DFE" w:rsidRDefault="006B0D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FE"/>
    <w:rsid w:val="006B0DFE"/>
    <w:rsid w:val="00A9703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E6024"/>
  <w15:chartTrackingRefBased/>
  <w15:docId w15:val="{77B06F88-2A95-4F18-8396-45CFBFE1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2016-06-04T19:30:00Z</dcterms:created>
  <dcterms:modified xsi:type="dcterms:W3CDTF">2016-06-04T19:31:00Z</dcterms:modified>
</cp:coreProperties>
</file>