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291ED" w14:textId="77777777" w:rsidR="0042457E" w:rsidRDefault="0042457E" w:rsidP="0042457E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BURRE</w:t>
      </w:r>
      <w:r>
        <w:rPr>
          <w:rFonts w:ascii="Times New Roman" w:eastAsia="Calibri" w:hAnsi="Times New Roman" w:cs="Times New Roman"/>
        </w:rPr>
        <w:t xml:space="preserve">     (fl.1484)</w:t>
      </w:r>
    </w:p>
    <w:p w14:paraId="7FF51E7D" w14:textId="77777777" w:rsidR="0042457E" w:rsidRDefault="0042457E" w:rsidP="0042457E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London. Butcher.</w:t>
      </w:r>
    </w:p>
    <w:p w14:paraId="799FA91A" w14:textId="77777777" w:rsidR="0042457E" w:rsidRDefault="0042457E" w:rsidP="0042457E">
      <w:pPr>
        <w:rPr>
          <w:rFonts w:ascii="Times New Roman" w:eastAsia="Calibri" w:hAnsi="Times New Roman" w:cs="Times New Roman"/>
        </w:rPr>
      </w:pPr>
    </w:p>
    <w:p w14:paraId="7D2748D9" w14:textId="77777777" w:rsidR="0042457E" w:rsidRDefault="0042457E" w:rsidP="0042457E">
      <w:pPr>
        <w:rPr>
          <w:rFonts w:ascii="Times New Roman" w:eastAsia="Calibri" w:hAnsi="Times New Roman" w:cs="Times New Roman"/>
        </w:rPr>
      </w:pPr>
    </w:p>
    <w:p w14:paraId="371DDA81" w14:textId="77777777" w:rsidR="00CB2A57" w:rsidRDefault="00CB2A57" w:rsidP="00CB2A57">
      <w:pPr>
        <w:pStyle w:val="NoSpacing"/>
        <w:jc w:val="both"/>
      </w:pPr>
      <w:r>
        <w:tab/>
        <w:t>1483</w:t>
      </w:r>
      <w:r>
        <w:tab/>
        <w:t>Richard Smyth of London, brewer(q.v.), brought a plaint of debt against</w:t>
      </w:r>
    </w:p>
    <w:p w14:paraId="0F545D1C" w14:textId="77777777" w:rsidR="00CB2A57" w:rsidRDefault="00CB2A57" w:rsidP="00CB2A57">
      <w:pPr>
        <w:pStyle w:val="NoSpacing"/>
        <w:jc w:val="both"/>
      </w:pPr>
      <w:r>
        <w:tab/>
      </w:r>
      <w:r>
        <w:tab/>
        <w:t>him.</w:t>
      </w:r>
    </w:p>
    <w:p w14:paraId="7B16DCB4" w14:textId="5342B269" w:rsidR="00CB2A57" w:rsidRPr="00CB2A57" w:rsidRDefault="00CB2A57" w:rsidP="00CB2A57">
      <w:pPr>
        <w:pStyle w:val="NoSpacing"/>
        <w:jc w:val="both"/>
      </w:pPr>
      <w:r>
        <w:tab/>
      </w:r>
      <w:r>
        <w:tab/>
      </w:r>
      <w:r w:rsidRPr="00DF11E8">
        <w:t xml:space="preserve">( </w:t>
      </w:r>
      <w:hyperlink r:id="rId6" w:history="1">
        <w:r w:rsidRPr="00DF11E8">
          <w:rPr>
            <w:rStyle w:val="Hyperlink"/>
          </w:rPr>
          <w:t xml:space="preserve">http://aalt.law.uh.edu/Indices/CP40Indices/CP40no883Pl.htm </w:t>
        </w:r>
      </w:hyperlink>
      <w:r w:rsidRPr="00DF11E8">
        <w:t xml:space="preserve">  )</w:t>
      </w:r>
    </w:p>
    <w:p w14:paraId="67229727" w14:textId="77777777" w:rsidR="0042457E" w:rsidRDefault="0042457E" w:rsidP="0042457E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>He made a plaint of debt against Richard Burnham of London, parish</w:t>
      </w:r>
    </w:p>
    <w:p w14:paraId="350DA9C8" w14:textId="77777777" w:rsidR="0042457E" w:rsidRDefault="0042457E" w:rsidP="0042457E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clerk(q.v.), and Ralph Egliston of Wandsworth, Surrey(q.v.).</w:t>
      </w:r>
    </w:p>
    <w:p w14:paraId="683725BC" w14:textId="77777777" w:rsidR="0042457E" w:rsidRDefault="0042457E" w:rsidP="0042457E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(http://aalt.law.uh.edu/Indices/CP40Indices/CP40no888Pl.htm  )</w:t>
      </w:r>
    </w:p>
    <w:p w14:paraId="26AF9376" w14:textId="77777777" w:rsidR="0042457E" w:rsidRDefault="0042457E" w:rsidP="0042457E">
      <w:pPr>
        <w:rPr>
          <w:rFonts w:ascii="Times New Roman" w:eastAsia="Calibri" w:hAnsi="Times New Roman" w:cs="Times New Roman"/>
        </w:rPr>
      </w:pPr>
    </w:p>
    <w:p w14:paraId="38B8DA81" w14:textId="77777777" w:rsidR="0042457E" w:rsidRDefault="0042457E" w:rsidP="0042457E">
      <w:pPr>
        <w:rPr>
          <w:rFonts w:ascii="Times New Roman" w:eastAsia="Calibri" w:hAnsi="Times New Roman" w:cs="Times New Roman"/>
        </w:rPr>
      </w:pPr>
    </w:p>
    <w:p w14:paraId="26A34907" w14:textId="77777777" w:rsidR="0042457E" w:rsidRDefault="0042457E" w:rsidP="0042457E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12 May 2017</w:t>
      </w:r>
    </w:p>
    <w:p w14:paraId="1CDC5F56" w14:textId="62319BD3" w:rsidR="00CB2A57" w:rsidRDefault="00CB2A57" w:rsidP="0042457E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20 September 2025</w:t>
      </w:r>
    </w:p>
    <w:p w14:paraId="613553EE" w14:textId="77777777" w:rsidR="00CB2A57" w:rsidRPr="00E71FC3" w:rsidRDefault="00CB2A57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53478" w14:textId="77777777" w:rsidR="0042457E" w:rsidRDefault="0042457E" w:rsidP="00E71FC3">
      <w:r>
        <w:separator/>
      </w:r>
    </w:p>
  </w:endnote>
  <w:endnote w:type="continuationSeparator" w:id="0">
    <w:p w14:paraId="0CBB066A" w14:textId="77777777" w:rsidR="0042457E" w:rsidRDefault="0042457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BD2D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3BF0B" w14:textId="77777777" w:rsidR="0042457E" w:rsidRDefault="0042457E" w:rsidP="00E71FC3">
      <w:r>
        <w:separator/>
      </w:r>
    </w:p>
  </w:footnote>
  <w:footnote w:type="continuationSeparator" w:id="0">
    <w:p w14:paraId="2DBE1536" w14:textId="77777777" w:rsidR="0042457E" w:rsidRDefault="0042457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57E"/>
    <w:rsid w:val="0012622D"/>
    <w:rsid w:val="001A7C09"/>
    <w:rsid w:val="0042457E"/>
    <w:rsid w:val="00577BD5"/>
    <w:rsid w:val="00656CBA"/>
    <w:rsid w:val="006A1F77"/>
    <w:rsid w:val="00733BE7"/>
    <w:rsid w:val="00AB52E8"/>
    <w:rsid w:val="00B16D3F"/>
    <w:rsid w:val="00BB41AC"/>
    <w:rsid w:val="00CB2A5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74F5F"/>
  <w15:chartTrackingRefBased/>
  <w15:docId w15:val="{421AFC87-F716-4881-AA1A-3EC400D4A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57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B2A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2017-05-13T19:15:00Z</dcterms:created>
  <dcterms:modified xsi:type="dcterms:W3CDTF">2025-09-20T09:18:00Z</dcterms:modified>
</cp:coreProperties>
</file>