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4BCA1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BURRE</w:t>
      </w:r>
      <w:r>
        <w:rPr>
          <w:rFonts w:ascii="Times New Roman" w:hAnsi="Times New Roman" w:cs="Times New Roman"/>
          <w:sz w:val="24"/>
          <w:szCs w:val="24"/>
        </w:rPr>
        <w:t xml:space="preserve">       (fl.1468)</w:t>
      </w:r>
    </w:p>
    <w:p w14:paraId="3E251E04" w14:textId="3AD903C8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F9599F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30FD5BC4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63FA7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4AE28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became apprenticed to Simon Newton, cutler(q.v.).</w:t>
      </w:r>
    </w:p>
    <w:p w14:paraId="4289E8C2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FB33C1C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5CBA5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2721B" w14:textId="77777777" w:rsidR="007613CF" w:rsidRDefault="007613CF" w:rsidP="00761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2022</w:t>
      </w:r>
    </w:p>
    <w:p w14:paraId="018C99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A4D28" w14:textId="77777777" w:rsidR="00F4260E" w:rsidRDefault="00F4260E" w:rsidP="009139A6">
      <w:r>
        <w:separator/>
      </w:r>
    </w:p>
  </w:endnote>
  <w:endnote w:type="continuationSeparator" w:id="0">
    <w:p w14:paraId="5F4C1106" w14:textId="77777777" w:rsidR="00F4260E" w:rsidRDefault="00F426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A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75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E4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88EE" w14:textId="77777777" w:rsidR="00F4260E" w:rsidRDefault="00F4260E" w:rsidP="009139A6">
      <w:r>
        <w:separator/>
      </w:r>
    </w:p>
  </w:footnote>
  <w:footnote w:type="continuationSeparator" w:id="0">
    <w:p w14:paraId="2CB70D30" w14:textId="77777777" w:rsidR="00F4260E" w:rsidRDefault="00F426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61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9DD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D9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CF"/>
    <w:rsid w:val="000666E0"/>
    <w:rsid w:val="002510B7"/>
    <w:rsid w:val="005C130B"/>
    <w:rsid w:val="007613CF"/>
    <w:rsid w:val="00826F5C"/>
    <w:rsid w:val="009139A6"/>
    <w:rsid w:val="009448BB"/>
    <w:rsid w:val="00A3176C"/>
    <w:rsid w:val="00AE65F8"/>
    <w:rsid w:val="00BA00AB"/>
    <w:rsid w:val="00CB4ED9"/>
    <w:rsid w:val="00EB3209"/>
    <w:rsid w:val="00F4260E"/>
    <w:rsid w:val="00F5287F"/>
    <w:rsid w:val="00F9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1B912"/>
  <w15:chartTrackingRefBased/>
  <w15:docId w15:val="{C7F5C3C6-4042-4021-B392-58B669DE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2022-04-14T08:03:00Z</dcterms:created>
  <dcterms:modified xsi:type="dcterms:W3CDTF">2023-03-10T10:06:00Z</dcterms:modified>
</cp:coreProperties>
</file>