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DD4" w:rsidRDefault="006B7DD4" w:rsidP="006B7D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Eustace BURRE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6B7DD4" w:rsidRDefault="006B7DD4" w:rsidP="006B7D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7DD4" w:rsidRDefault="006B7DD4" w:rsidP="006B7D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7DD4" w:rsidRDefault="006B7DD4" w:rsidP="006B7D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tenant of the manor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Wymondley</w:t>
      </w:r>
      <w:proofErr w:type="spellEnd"/>
      <w:r>
        <w:rPr>
          <w:rFonts w:ascii="Times New Roman" w:hAnsi="Times New Roman" w:cs="Times New Roman"/>
          <w:sz w:val="24"/>
          <w:szCs w:val="24"/>
        </w:rPr>
        <w:t>, Hertfordshire.</w:t>
      </w:r>
    </w:p>
    <w:p w:rsidR="006B7DD4" w:rsidRDefault="006B7DD4" w:rsidP="006B7D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4667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21-29)</w:t>
      </w:r>
    </w:p>
    <w:p w:rsidR="006B7DD4" w:rsidRDefault="006B7DD4" w:rsidP="006B7D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7DD4" w:rsidRDefault="006B7DD4" w:rsidP="006B7D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B7DD4" w:rsidRDefault="006B7DD4" w:rsidP="006B7D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2015</w:t>
      </w:r>
      <w:bookmarkStart w:id="0" w:name="_GoBack"/>
      <w:bookmarkEnd w:id="0"/>
    </w:p>
    <w:sectPr w:rsidR="00DD5B8A" w:rsidRPr="006B7D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DD4" w:rsidRDefault="006B7DD4" w:rsidP="00564E3C">
      <w:pPr>
        <w:spacing w:after="0" w:line="240" w:lineRule="auto"/>
      </w:pPr>
      <w:r>
        <w:separator/>
      </w:r>
    </w:p>
  </w:endnote>
  <w:endnote w:type="continuationSeparator" w:id="0">
    <w:p w:rsidR="006B7DD4" w:rsidRDefault="006B7DD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B7DD4">
      <w:rPr>
        <w:rFonts w:ascii="Times New Roman" w:hAnsi="Times New Roman" w:cs="Times New Roman"/>
        <w:noProof/>
        <w:sz w:val="24"/>
        <w:szCs w:val="24"/>
      </w:rPr>
      <w:t>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DD4" w:rsidRDefault="006B7DD4" w:rsidP="00564E3C">
      <w:pPr>
        <w:spacing w:after="0" w:line="240" w:lineRule="auto"/>
      </w:pPr>
      <w:r>
        <w:separator/>
      </w:r>
    </w:p>
  </w:footnote>
  <w:footnote w:type="continuationSeparator" w:id="0">
    <w:p w:rsidR="006B7DD4" w:rsidRDefault="006B7DD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DD4"/>
    <w:rsid w:val="00372DC6"/>
    <w:rsid w:val="00564E3C"/>
    <w:rsid w:val="0064591D"/>
    <w:rsid w:val="006B7DD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34CC0"/>
  <w15:chartTrackingRefBased/>
  <w15:docId w15:val="{0184A23B-AD6B-4043-A304-CF5648F32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B7D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2015-10-09T18:25:00Z</dcterms:created>
  <dcterms:modified xsi:type="dcterms:W3CDTF">2015-10-09T18:26:00Z</dcterms:modified>
</cp:coreProperties>
</file>