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B26CD" w14:textId="77777777" w:rsidR="00D9080B" w:rsidRDefault="00D9080B" w:rsidP="00D908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Alexander BURR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fl.1507)</w:t>
      </w:r>
    </w:p>
    <w:p w14:paraId="00DC3D2D" w14:textId="77777777" w:rsidR="00D9080B" w:rsidRDefault="00D9080B" w:rsidP="00D908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Goudhurst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1C238B65" w14:textId="77777777" w:rsidR="00D9080B" w:rsidRDefault="00D9080B" w:rsidP="00D908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AA753F7" w14:textId="77777777" w:rsidR="00D9080B" w:rsidRDefault="00D9080B" w:rsidP="00D908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04CECDB" w14:textId="77777777" w:rsidR="00D9080B" w:rsidRDefault="00D9080B" w:rsidP="00D908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Mar.1507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2275FA5" w14:textId="77777777" w:rsidR="00D9080B" w:rsidRDefault="00D9080B" w:rsidP="00D908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82406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https://www.kentarchaeology.org.uk/Research/Libr/Wills/NameOrder/B.htm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B8D031C" w14:textId="77777777" w:rsidR="00D9080B" w:rsidRDefault="00D9080B" w:rsidP="00D908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BBD3A50" w14:textId="77777777" w:rsidR="00D9080B" w:rsidRDefault="00D9080B" w:rsidP="00D908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572F3B1" w14:textId="77777777" w:rsidR="00D9080B" w:rsidRDefault="00D9080B" w:rsidP="00D908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2022</w:t>
      </w:r>
    </w:p>
    <w:p w14:paraId="7DD1939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50D22" w14:textId="77777777" w:rsidR="00D9080B" w:rsidRDefault="00D9080B" w:rsidP="009139A6">
      <w:r>
        <w:separator/>
      </w:r>
    </w:p>
  </w:endnote>
  <w:endnote w:type="continuationSeparator" w:id="0">
    <w:p w14:paraId="0670E227" w14:textId="77777777" w:rsidR="00D9080B" w:rsidRDefault="00D908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983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1D96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BEA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6EE06" w14:textId="77777777" w:rsidR="00D9080B" w:rsidRDefault="00D9080B" w:rsidP="009139A6">
      <w:r>
        <w:separator/>
      </w:r>
    </w:p>
  </w:footnote>
  <w:footnote w:type="continuationSeparator" w:id="0">
    <w:p w14:paraId="5D8CE724" w14:textId="77777777" w:rsidR="00D9080B" w:rsidRDefault="00D908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8DF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E6B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001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80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9080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94B54"/>
  <w15:chartTrackingRefBased/>
  <w15:docId w15:val="{18EE7E11-1154-410D-8E57-D9F2C6440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908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B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2022-05-21T07:00:00Z</dcterms:created>
  <dcterms:modified xsi:type="dcterms:W3CDTF">2022-05-21T07:01:00Z</dcterms:modified>
</cp:coreProperties>
</file>