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E329" w14:textId="77777777" w:rsidR="00D66314" w:rsidRDefault="00D66314" w:rsidP="00D663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BURNWELL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1EF190B6" w14:textId="77777777" w:rsidR="00D66314" w:rsidRDefault="00D66314" w:rsidP="00D663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Parson of Harrington.</w:t>
      </w:r>
    </w:p>
    <w:p w14:paraId="3449506A" w14:textId="77777777" w:rsidR="00D66314" w:rsidRDefault="00D66314" w:rsidP="00D66314">
      <w:pPr>
        <w:pStyle w:val="NoSpacing"/>
        <w:rPr>
          <w:rFonts w:cs="Times New Roman"/>
          <w:szCs w:val="24"/>
        </w:rPr>
      </w:pPr>
    </w:p>
    <w:p w14:paraId="7B9EB21E" w14:textId="77777777" w:rsidR="00D66314" w:rsidRDefault="00D66314" w:rsidP="00D66314">
      <w:pPr>
        <w:pStyle w:val="NoSpacing"/>
        <w:rPr>
          <w:rFonts w:cs="Times New Roman"/>
          <w:szCs w:val="24"/>
        </w:rPr>
      </w:pPr>
    </w:p>
    <w:p w14:paraId="12243145" w14:textId="77777777" w:rsidR="00D66314" w:rsidRDefault="00D66314" w:rsidP="00D663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Aug.1437</w:t>
      </w:r>
      <w:r>
        <w:rPr>
          <w:rFonts w:cs="Times New Roman"/>
          <w:szCs w:val="24"/>
        </w:rPr>
        <w:tab/>
        <w:t xml:space="preserve">He was a witness of the Will of John </w:t>
      </w:r>
      <w:proofErr w:type="spellStart"/>
      <w:r>
        <w:rPr>
          <w:rFonts w:cs="Times New Roman"/>
          <w:szCs w:val="24"/>
        </w:rPr>
        <w:t>Copuldyk</w:t>
      </w:r>
      <w:proofErr w:type="spellEnd"/>
      <w:r>
        <w:rPr>
          <w:rFonts w:cs="Times New Roman"/>
          <w:szCs w:val="24"/>
        </w:rPr>
        <w:t xml:space="preserve"> of Boston(q.v.).</w:t>
      </w:r>
    </w:p>
    <w:p w14:paraId="1182EE06" w14:textId="77777777" w:rsidR="00D66314" w:rsidRDefault="00D66314" w:rsidP="00D663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WARD 2/11/37A/3)</w:t>
      </w:r>
    </w:p>
    <w:p w14:paraId="66F21A5E" w14:textId="77777777" w:rsidR="00D66314" w:rsidRDefault="00D66314" w:rsidP="00D66314">
      <w:pPr>
        <w:pStyle w:val="NoSpacing"/>
        <w:rPr>
          <w:rFonts w:cs="Times New Roman"/>
          <w:szCs w:val="24"/>
        </w:rPr>
      </w:pPr>
    </w:p>
    <w:p w14:paraId="70EA7F35" w14:textId="77777777" w:rsidR="00D66314" w:rsidRDefault="00D66314" w:rsidP="00D66314">
      <w:pPr>
        <w:pStyle w:val="NoSpacing"/>
        <w:rPr>
          <w:rFonts w:cs="Times New Roman"/>
          <w:szCs w:val="24"/>
        </w:rPr>
      </w:pPr>
    </w:p>
    <w:p w14:paraId="6F1F0624" w14:textId="77777777" w:rsidR="00D66314" w:rsidRDefault="00D66314" w:rsidP="00D663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005A84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1B9EA" w14:textId="77777777" w:rsidR="00D66314" w:rsidRDefault="00D66314" w:rsidP="009139A6">
      <w:r>
        <w:separator/>
      </w:r>
    </w:p>
  </w:endnote>
  <w:endnote w:type="continuationSeparator" w:id="0">
    <w:p w14:paraId="662E150D" w14:textId="77777777" w:rsidR="00D66314" w:rsidRDefault="00D663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22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367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4FC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74AF2" w14:textId="77777777" w:rsidR="00D66314" w:rsidRDefault="00D66314" w:rsidP="009139A6">
      <w:r>
        <w:separator/>
      </w:r>
    </w:p>
  </w:footnote>
  <w:footnote w:type="continuationSeparator" w:id="0">
    <w:p w14:paraId="6982D6C9" w14:textId="77777777" w:rsidR="00D66314" w:rsidRDefault="00D663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EB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BBB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AA6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1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631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C883"/>
  <w15:chartTrackingRefBased/>
  <w15:docId w15:val="{0CFF0684-6AAA-4847-9483-FE3924C9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2023-12-09T21:11:00Z</dcterms:created>
  <dcterms:modified xsi:type="dcterms:W3CDTF">2023-12-09T21:12:00Z</dcterms:modified>
</cp:coreProperties>
</file>