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B37C0" w14:textId="77777777" w:rsidR="003F42BE" w:rsidRDefault="003F42BE" w:rsidP="003F42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BURNHOUSE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fl.1412)</w:t>
      </w:r>
    </w:p>
    <w:p w14:paraId="56568BAD" w14:textId="77777777" w:rsidR="003F42BE" w:rsidRDefault="003F42BE" w:rsidP="003F42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Draper.</w:t>
      </w:r>
    </w:p>
    <w:p w14:paraId="51395E43" w14:textId="77777777" w:rsidR="003F42BE" w:rsidRDefault="003F42BE" w:rsidP="003F42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E21831" w14:textId="77777777" w:rsidR="003F42BE" w:rsidRDefault="003F42BE" w:rsidP="003F42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C6E034" w14:textId="77777777" w:rsidR="003F42BE" w:rsidRDefault="003F42BE" w:rsidP="003F42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1412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Lathum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cutler(q.v.), made a plaint of debt against</w:t>
      </w:r>
    </w:p>
    <w:p w14:paraId="1493DA8C" w14:textId="77777777" w:rsidR="003F42BE" w:rsidRDefault="003F42BE" w:rsidP="003F42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Giffard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Great Wilbraham,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and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Kyng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0733F46B" w14:textId="77777777" w:rsidR="003F42BE" w:rsidRDefault="003F42BE" w:rsidP="003F42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Keston</w:t>
      </w:r>
      <w:proofErr w:type="spellEnd"/>
      <w:r>
        <w:rPr>
          <w:rFonts w:ascii="Times New Roman" w:hAnsi="Times New Roman" w:cs="Times New Roman"/>
          <w:sz w:val="24"/>
          <w:szCs w:val="24"/>
        </w:rPr>
        <w:t>, Huntingdonshire(q.v.).</w:t>
      </w:r>
    </w:p>
    <w:p w14:paraId="6F347241" w14:textId="77777777" w:rsidR="003F42BE" w:rsidRDefault="003F42BE" w:rsidP="003F42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https://waalt.uh.edu/index.php/CP40/605:_K-Z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A100918" w14:textId="77777777" w:rsidR="003F42BE" w:rsidRDefault="003F42BE" w:rsidP="003F42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39C3B2" w14:textId="77777777" w:rsidR="003F42BE" w:rsidRDefault="003F42BE" w:rsidP="003F42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1565AC" w14:textId="77777777" w:rsidR="003F42BE" w:rsidRDefault="003F42BE" w:rsidP="003F42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June 2022</w:t>
      </w:r>
    </w:p>
    <w:p w14:paraId="5AAB88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B384F" w14:textId="77777777" w:rsidR="003F42BE" w:rsidRDefault="003F42BE" w:rsidP="009139A6">
      <w:r>
        <w:separator/>
      </w:r>
    </w:p>
  </w:endnote>
  <w:endnote w:type="continuationSeparator" w:id="0">
    <w:p w14:paraId="02B22DD0" w14:textId="77777777" w:rsidR="003F42BE" w:rsidRDefault="003F42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4BB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ACBB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ABD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1EE48" w14:textId="77777777" w:rsidR="003F42BE" w:rsidRDefault="003F42BE" w:rsidP="009139A6">
      <w:r>
        <w:separator/>
      </w:r>
    </w:p>
  </w:footnote>
  <w:footnote w:type="continuationSeparator" w:id="0">
    <w:p w14:paraId="33A813E3" w14:textId="77777777" w:rsidR="003F42BE" w:rsidRDefault="003F42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10EE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A29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B34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2BE"/>
    <w:rsid w:val="000666E0"/>
    <w:rsid w:val="002510B7"/>
    <w:rsid w:val="003F42BE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A5E20"/>
  <w15:chartTrackingRefBased/>
  <w15:docId w15:val="{BBF863FB-B8D6-4946-861F-71221A9B2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42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05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2022-06-21T08:56:00Z</dcterms:created>
  <dcterms:modified xsi:type="dcterms:W3CDTF">2022-06-21T08:57:00Z</dcterms:modified>
</cp:coreProperties>
</file>