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FC5C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BURNHAM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(fl.1417)</w:t>
      </w:r>
    </w:p>
    <w:p w14:paraId="64C83301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F59A88B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A3CE03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232A1F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1013C9B9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622E6565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28F4AD75" w14:textId="77777777" w:rsidR="00F377D7" w:rsidRDefault="00F377D7" w:rsidP="00F377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4DAF2C35" w14:textId="77777777" w:rsidR="00F377D7" w:rsidRDefault="00F377D7" w:rsidP="00F377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543FCAC3" w14:textId="77777777" w:rsidR="00F377D7" w:rsidRDefault="00F377D7" w:rsidP="00F377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528F0E" w14:textId="77777777" w:rsidR="00F377D7" w:rsidRDefault="00F377D7" w:rsidP="00F377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46DB5D" w14:textId="77777777" w:rsidR="00F377D7" w:rsidRDefault="00F377D7" w:rsidP="00F377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4DD65C6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5F945" w14:textId="77777777" w:rsidR="00C65D38" w:rsidRDefault="00C65D38" w:rsidP="00086E2C">
      <w:pPr>
        <w:spacing w:after="0" w:line="240" w:lineRule="auto"/>
      </w:pPr>
      <w:r>
        <w:separator/>
      </w:r>
    </w:p>
  </w:endnote>
  <w:endnote w:type="continuationSeparator" w:id="0">
    <w:p w14:paraId="286228B1" w14:textId="77777777" w:rsidR="00C65D38" w:rsidRDefault="00C65D3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AB5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576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2DA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DCA4" w14:textId="77777777" w:rsidR="00C65D38" w:rsidRDefault="00C65D38" w:rsidP="00086E2C">
      <w:pPr>
        <w:spacing w:after="0" w:line="240" w:lineRule="auto"/>
      </w:pPr>
      <w:r>
        <w:separator/>
      </w:r>
    </w:p>
  </w:footnote>
  <w:footnote w:type="continuationSeparator" w:id="0">
    <w:p w14:paraId="2B514C67" w14:textId="77777777" w:rsidR="00C65D38" w:rsidRDefault="00C65D3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BBF3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5A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472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D7"/>
    <w:rsid w:val="00086E2C"/>
    <w:rsid w:val="000A2E7A"/>
    <w:rsid w:val="002244B7"/>
    <w:rsid w:val="00314D94"/>
    <w:rsid w:val="00617568"/>
    <w:rsid w:val="006E68FA"/>
    <w:rsid w:val="00996AE5"/>
    <w:rsid w:val="00C65D38"/>
    <w:rsid w:val="00ED3A55"/>
    <w:rsid w:val="00F377D7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B2FF"/>
  <w15:chartTrackingRefBased/>
  <w15:docId w15:val="{BCFDFEDD-86C2-426B-A13F-52EC8CE4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377D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377D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53</Words>
  <Characters>321</Characters>
  <Application>Microsoft Office Word</Application>
  <DocSecurity>0</DocSecurity>
  <Lines>15</Lines>
  <Paragraphs>11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2026-02-20T21:17:00Z</dcterms:created>
  <dcterms:modified xsi:type="dcterms:W3CDTF">2026-02-20T21:17:00Z</dcterms:modified>
</cp:coreProperties>
</file>