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6C6" w:rsidRDefault="009C56C6" w:rsidP="009C56C6">
      <w:pPr>
        <w:pStyle w:val="NoSpacing"/>
      </w:pPr>
      <w:r>
        <w:rPr>
          <w:u w:val="single"/>
        </w:rPr>
        <w:t>John BURNHAM</w:t>
      </w:r>
      <w:r>
        <w:t xml:space="preserve">       (d.1501</w:t>
      </w:r>
      <w:r>
        <w:t>)</w:t>
      </w:r>
    </w:p>
    <w:p w:rsidR="009C56C6" w:rsidRDefault="009C56C6" w:rsidP="009C56C6">
      <w:pPr>
        <w:pStyle w:val="NoSpacing"/>
      </w:pPr>
      <w:r>
        <w:t>Master of the Hospital of St.Thomas the Martyr, Southwark, Surrey.</w:t>
      </w:r>
    </w:p>
    <w:p w:rsidR="009C56C6" w:rsidRDefault="009C56C6" w:rsidP="009C56C6">
      <w:pPr>
        <w:pStyle w:val="NoSpacing"/>
      </w:pPr>
    </w:p>
    <w:p w:rsidR="009C56C6" w:rsidRDefault="009C56C6" w:rsidP="009C56C6">
      <w:pPr>
        <w:pStyle w:val="NoSpacing"/>
      </w:pPr>
    </w:p>
    <w:p w:rsidR="009C56C6" w:rsidRDefault="009C56C6" w:rsidP="009C56C6">
      <w:pPr>
        <w:pStyle w:val="NoSpacing"/>
      </w:pPr>
      <w:r>
        <w:tab/>
        <w:t>1487</w:t>
      </w:r>
      <w:r>
        <w:tab/>
        <w:t>He was appointed Master.  (V.C.H. Surrey vol.II pp.119-24)</w:t>
      </w:r>
    </w:p>
    <w:p w:rsidR="009C56C6" w:rsidRDefault="009C56C6" w:rsidP="009C56C6">
      <w:pPr>
        <w:pStyle w:val="NoSpacing"/>
      </w:pPr>
      <w:r>
        <w:tab/>
        <w:t>1501</w:t>
      </w:r>
      <w:r>
        <w:tab/>
        <w:t xml:space="preserve">He </w:t>
      </w:r>
      <w:r>
        <w:t>resigned</w:t>
      </w:r>
      <w:bookmarkStart w:id="0" w:name="_GoBack"/>
      <w:bookmarkEnd w:id="0"/>
      <w:r>
        <w:t>.   (ibid.)</w:t>
      </w:r>
    </w:p>
    <w:p w:rsidR="009C56C6" w:rsidRDefault="009C56C6" w:rsidP="009C56C6">
      <w:pPr>
        <w:pStyle w:val="NoSpacing"/>
      </w:pPr>
    </w:p>
    <w:p w:rsidR="009C56C6" w:rsidRDefault="009C56C6" w:rsidP="009C56C6">
      <w:pPr>
        <w:pStyle w:val="NoSpacing"/>
      </w:pPr>
    </w:p>
    <w:p w:rsidR="009C56C6" w:rsidRPr="00D521DE" w:rsidRDefault="009C56C6" w:rsidP="009C56C6">
      <w:pPr>
        <w:pStyle w:val="NoSpacing"/>
      </w:pPr>
      <w:r>
        <w:t>20 February 2017</w:t>
      </w:r>
    </w:p>
    <w:p w:rsidR="006B2F86" w:rsidRPr="009C56C6" w:rsidRDefault="009C56C6" w:rsidP="00E71FC3">
      <w:pPr>
        <w:pStyle w:val="NoSpacing"/>
      </w:pPr>
    </w:p>
    <w:sectPr w:rsidR="006B2F86" w:rsidRPr="009C56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6C6" w:rsidRDefault="009C56C6" w:rsidP="00E71FC3">
      <w:pPr>
        <w:spacing w:after="0" w:line="240" w:lineRule="auto"/>
      </w:pPr>
      <w:r>
        <w:separator/>
      </w:r>
    </w:p>
  </w:endnote>
  <w:endnote w:type="continuationSeparator" w:id="0">
    <w:p w:rsidR="009C56C6" w:rsidRDefault="009C56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6C6" w:rsidRDefault="009C56C6" w:rsidP="00E71FC3">
      <w:pPr>
        <w:spacing w:after="0" w:line="240" w:lineRule="auto"/>
      </w:pPr>
      <w:r>
        <w:separator/>
      </w:r>
    </w:p>
  </w:footnote>
  <w:footnote w:type="continuationSeparator" w:id="0">
    <w:p w:rsidR="009C56C6" w:rsidRDefault="009C56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6C6"/>
    <w:rsid w:val="001A7C09"/>
    <w:rsid w:val="00577BD5"/>
    <w:rsid w:val="00656CBA"/>
    <w:rsid w:val="006A1F77"/>
    <w:rsid w:val="00733BE7"/>
    <w:rsid w:val="009C56C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B1D71"/>
  <w15:chartTrackingRefBased/>
  <w15:docId w15:val="{6A507214-CC04-4298-AF7D-68A111267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2017-02-20T21:31:00Z</dcterms:created>
  <dcterms:modified xsi:type="dcterms:W3CDTF">2017-02-20T21:33:00Z</dcterms:modified>
</cp:coreProperties>
</file>