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165CB8" w14:textId="77777777" w:rsidR="000959C6" w:rsidRPr="00690BA6" w:rsidRDefault="000959C6" w:rsidP="000959C6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Henry BURNEY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51EFAEA6" w14:textId="77777777" w:rsidR="000959C6" w:rsidRDefault="000959C6" w:rsidP="000959C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Man-at-arms.</w:t>
      </w:r>
    </w:p>
    <w:p w14:paraId="730BEBCC" w14:textId="77777777" w:rsidR="000959C6" w:rsidRDefault="000959C6" w:rsidP="000959C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B61E014" w14:textId="77777777" w:rsidR="000959C6" w:rsidRDefault="000959C6" w:rsidP="000959C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4DE398D" w14:textId="77777777" w:rsidR="000959C6" w:rsidRDefault="000959C6" w:rsidP="000959C6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ab/>
        <w:t>1417</w:t>
      </w:r>
      <w:r w:rsidRPr="00026957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 xml:space="preserve">He served at sea under Thomas </w:t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Treverakke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(q.v.).</w:t>
      </w:r>
    </w:p>
    <w:p w14:paraId="3C52D1B4" w14:textId="77777777" w:rsidR="000959C6" w:rsidRDefault="000959C6" w:rsidP="000959C6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E101/48/14, m.9,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5043CD6B" w14:textId="77777777" w:rsidR="000959C6" w:rsidRDefault="000959C6" w:rsidP="000959C6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</w:t>
      </w:r>
    </w:p>
    <w:p w14:paraId="542C5258" w14:textId="77777777" w:rsidR="000959C6" w:rsidRDefault="000959C6" w:rsidP="000959C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35FD6F4" w14:textId="77777777" w:rsidR="000959C6" w:rsidRDefault="000959C6" w:rsidP="000959C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EC63870" w14:textId="77777777" w:rsidR="000959C6" w:rsidRDefault="000959C6" w:rsidP="000959C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October 2021</w:t>
      </w:r>
    </w:p>
    <w:p w14:paraId="3880BFB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0020D9" w14:textId="77777777" w:rsidR="000959C6" w:rsidRDefault="000959C6" w:rsidP="009139A6">
      <w:r>
        <w:separator/>
      </w:r>
    </w:p>
  </w:endnote>
  <w:endnote w:type="continuationSeparator" w:id="0">
    <w:p w14:paraId="70F33950" w14:textId="77777777" w:rsidR="000959C6" w:rsidRDefault="000959C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45F6F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E2558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5CA6A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4695CF" w14:textId="77777777" w:rsidR="000959C6" w:rsidRDefault="000959C6" w:rsidP="009139A6">
      <w:r>
        <w:separator/>
      </w:r>
    </w:p>
  </w:footnote>
  <w:footnote w:type="continuationSeparator" w:id="0">
    <w:p w14:paraId="28E9184A" w14:textId="77777777" w:rsidR="000959C6" w:rsidRDefault="000959C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2ACA7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3191E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15664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9C6"/>
    <w:rsid w:val="000666E0"/>
    <w:rsid w:val="000959C6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B29327"/>
  <w15:chartTrackingRefBased/>
  <w15:docId w15:val="{6A0DA328-0BF2-48F3-8238-D21407E43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40</Words>
  <Characters>233</Characters>
  <Application>Microsoft Office Word</Application>
  <DocSecurity>0</DocSecurity>
  <Lines>1</Lines>
  <Paragraphs>1</Paragraphs>
  <ScaleCrop>false</ScaleCrop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2021-11-11T09:30:00Z</dcterms:created>
  <dcterms:modified xsi:type="dcterms:W3CDTF">2021-11-11T09:30:00Z</dcterms:modified>
</cp:coreProperties>
</file>