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D5500" w14:textId="77777777" w:rsidR="00AD2837" w:rsidRDefault="00AD2837" w:rsidP="00AD283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Robert BURNETT</w:t>
      </w:r>
      <w:r>
        <w:rPr>
          <w:rFonts w:ascii="Times New Roman" w:hAnsi="Times New Roman" w:cs="Times New Roman"/>
          <w:lang w:val="en-US"/>
        </w:rPr>
        <w:t xml:space="preserve">       (fl.1488)</w:t>
      </w:r>
    </w:p>
    <w:p w14:paraId="6702AE8C" w14:textId="77777777" w:rsidR="00AD2837" w:rsidRDefault="00AD2837" w:rsidP="00AD283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Dunwich. Clerk.</w:t>
      </w:r>
    </w:p>
    <w:p w14:paraId="6CEF30FC" w14:textId="77777777" w:rsidR="00AD2837" w:rsidRDefault="00AD2837" w:rsidP="00AD2837">
      <w:pPr>
        <w:pStyle w:val="NoSpacing"/>
        <w:rPr>
          <w:rFonts w:ascii="Times New Roman" w:hAnsi="Times New Roman" w:cs="Times New Roman"/>
          <w:lang w:val="en-US"/>
        </w:rPr>
      </w:pPr>
    </w:p>
    <w:p w14:paraId="2F37249D" w14:textId="77777777" w:rsidR="00AD2837" w:rsidRDefault="00AD2837" w:rsidP="00AD2837">
      <w:pPr>
        <w:pStyle w:val="NoSpacing"/>
        <w:rPr>
          <w:rFonts w:ascii="Times New Roman" w:hAnsi="Times New Roman" w:cs="Times New Roman"/>
          <w:lang w:val="en-US"/>
        </w:rPr>
      </w:pPr>
    </w:p>
    <w:p w14:paraId="7184789E" w14:textId="77777777" w:rsidR="00AD2837" w:rsidRDefault="00AD2837" w:rsidP="00AD283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1488</w:t>
      </w:r>
      <w:r>
        <w:rPr>
          <w:rFonts w:ascii="Times New Roman" w:hAnsi="Times New Roman" w:cs="Times New Roman"/>
          <w:lang w:val="en-US"/>
        </w:rPr>
        <w:tab/>
        <w:t>The King fined him and 2 others for trespass.</w:t>
      </w:r>
    </w:p>
    <w:p w14:paraId="02144096" w14:textId="77777777" w:rsidR="00AD2837" w:rsidRDefault="00AD2837" w:rsidP="00AD283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12301F">
          <w:rPr>
            <w:rStyle w:val="Hyperlink"/>
            <w:rFonts w:ascii="Times New Roman" w:hAnsi="Times New Roman" w:cs="Times New Roman"/>
            <w:lang w:val="en-US"/>
          </w:rPr>
          <w:t>https://waalt.uh.edu/index.php/KB27/907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5DFE5F48" w14:textId="77777777" w:rsidR="00AD2837" w:rsidRDefault="00AD2837" w:rsidP="00AD2837">
      <w:pPr>
        <w:pStyle w:val="NoSpacing"/>
        <w:rPr>
          <w:rFonts w:ascii="Times New Roman" w:hAnsi="Times New Roman" w:cs="Times New Roman"/>
          <w:lang w:val="en-US"/>
        </w:rPr>
      </w:pPr>
    </w:p>
    <w:p w14:paraId="029A2E1F" w14:textId="77777777" w:rsidR="00AD2837" w:rsidRDefault="00AD2837" w:rsidP="00AD2837">
      <w:pPr>
        <w:pStyle w:val="NoSpacing"/>
        <w:rPr>
          <w:rFonts w:ascii="Times New Roman" w:hAnsi="Times New Roman" w:cs="Times New Roman"/>
          <w:lang w:val="en-US"/>
        </w:rPr>
      </w:pPr>
    </w:p>
    <w:p w14:paraId="6FE80106" w14:textId="77777777" w:rsidR="00AD2837" w:rsidRDefault="00AD2837" w:rsidP="00AD283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8 April 2026</w:t>
      </w:r>
    </w:p>
    <w:p w14:paraId="74FD2FC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14E72" w14:textId="77777777" w:rsidR="00EE7D6D" w:rsidRDefault="00EE7D6D" w:rsidP="00086E2C">
      <w:pPr>
        <w:spacing w:after="0" w:line="240" w:lineRule="auto"/>
      </w:pPr>
      <w:r>
        <w:separator/>
      </w:r>
    </w:p>
  </w:endnote>
  <w:endnote w:type="continuationSeparator" w:id="0">
    <w:p w14:paraId="02D20903" w14:textId="77777777" w:rsidR="00EE7D6D" w:rsidRDefault="00EE7D6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280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7EC7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8FA8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E3FF1" w14:textId="77777777" w:rsidR="00EE7D6D" w:rsidRDefault="00EE7D6D" w:rsidP="00086E2C">
      <w:pPr>
        <w:spacing w:after="0" w:line="240" w:lineRule="auto"/>
      </w:pPr>
      <w:r>
        <w:separator/>
      </w:r>
    </w:p>
  </w:footnote>
  <w:footnote w:type="continuationSeparator" w:id="0">
    <w:p w14:paraId="177433BC" w14:textId="77777777" w:rsidR="00EE7D6D" w:rsidRDefault="00EE7D6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C468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A91F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A158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837"/>
    <w:rsid w:val="00086E2C"/>
    <w:rsid w:val="000A2E7A"/>
    <w:rsid w:val="002244B7"/>
    <w:rsid w:val="00314D94"/>
    <w:rsid w:val="00617568"/>
    <w:rsid w:val="006E68FA"/>
    <w:rsid w:val="00971DA9"/>
    <w:rsid w:val="00AD2837"/>
    <w:rsid w:val="00ED3A55"/>
    <w:rsid w:val="00EE7D6D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3F5BC"/>
  <w15:chartTrackingRefBased/>
  <w15:docId w15:val="{76C415B5-C06F-452B-AD84-F3A164823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D283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D283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22</Words>
  <Characters>130</Characters>
  <Application>Microsoft Office Word</Application>
  <DocSecurity>0</DocSecurity>
  <Lines>9</Lines>
  <Paragraphs>5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2026-04-08T21:06:00Z</dcterms:created>
  <dcterms:modified xsi:type="dcterms:W3CDTF">2026-04-08T21:07:00Z</dcterms:modified>
</cp:coreProperties>
</file>