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B7E" w:rsidRDefault="00E34B7E" w:rsidP="00E34B7E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BURNET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34B7E" w:rsidRDefault="00E34B7E" w:rsidP="00E34B7E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Yeoman.</w:t>
      </w:r>
    </w:p>
    <w:p w:rsidR="00E34B7E" w:rsidRDefault="00E34B7E" w:rsidP="00E34B7E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E34B7E" w:rsidRDefault="00E34B7E" w:rsidP="00E34B7E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E34B7E" w:rsidRDefault="00E34B7E" w:rsidP="00E34B7E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Calman</w:t>
      </w:r>
      <w:proofErr w:type="spellEnd"/>
      <w:r>
        <w:rPr>
          <w:rFonts w:ascii="Times New Roman" w:eastAsia="Calibri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eastAsia="Calibri" w:hAnsi="Times New Roman" w:cs="Times New Roman"/>
        </w:rPr>
        <w:t>Raughton</w:t>
      </w:r>
      <w:proofErr w:type="spellEnd"/>
    </w:p>
    <w:p w:rsidR="00E34B7E" w:rsidRDefault="00E34B7E" w:rsidP="00E34B7E">
      <w:pPr>
        <w:tabs>
          <w:tab w:val="left" w:pos="720"/>
          <w:tab w:val="left" w:pos="1440"/>
          <w:tab w:val="left" w:pos="1965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Kilton</w:t>
      </w:r>
      <w:proofErr w:type="spellEnd"/>
      <w:r>
        <w:rPr>
          <w:rFonts w:ascii="Times New Roman" w:eastAsia="Calibri" w:hAnsi="Times New Roman" w:cs="Times New Roman"/>
        </w:rPr>
        <w:t>, North Riding of Yorkshire(q.v.), and Margaret Parson of London(q.v.).</w:t>
      </w:r>
    </w:p>
    <w:p w:rsidR="00E34B7E" w:rsidRDefault="00E34B7E" w:rsidP="00E34B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E34B7E" w:rsidRDefault="00E34B7E" w:rsidP="00E34B7E">
      <w:pPr>
        <w:rPr>
          <w:rFonts w:ascii="Times New Roman" w:eastAsia="Calibri" w:hAnsi="Times New Roman" w:cs="Times New Roman"/>
        </w:rPr>
      </w:pPr>
    </w:p>
    <w:p w:rsidR="00E34B7E" w:rsidRDefault="00E34B7E" w:rsidP="00E34B7E">
      <w:pPr>
        <w:rPr>
          <w:rFonts w:ascii="Times New Roman" w:eastAsia="Calibri" w:hAnsi="Times New Roman" w:cs="Times New Roman"/>
        </w:rPr>
      </w:pPr>
    </w:p>
    <w:p w:rsidR="00E34B7E" w:rsidRDefault="00E34B7E" w:rsidP="00E34B7E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20 May 2017</w:t>
      </w:r>
    </w:p>
    <w:p w:rsidR="006B2F86" w:rsidRPr="00E71FC3" w:rsidRDefault="00E34B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B7E" w:rsidRDefault="00E34B7E" w:rsidP="00E71FC3">
      <w:r>
        <w:separator/>
      </w:r>
    </w:p>
  </w:endnote>
  <w:endnote w:type="continuationSeparator" w:id="0">
    <w:p w:rsidR="00E34B7E" w:rsidRDefault="00E34B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B7E" w:rsidRDefault="00E34B7E" w:rsidP="00E71FC3">
      <w:r>
        <w:separator/>
      </w:r>
    </w:p>
  </w:footnote>
  <w:footnote w:type="continuationSeparator" w:id="0">
    <w:p w:rsidR="00E34B7E" w:rsidRDefault="00E34B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B7E"/>
    <w:rsid w:val="001A7C09"/>
    <w:rsid w:val="00577BD5"/>
    <w:rsid w:val="00656CBA"/>
    <w:rsid w:val="006A1F77"/>
    <w:rsid w:val="00733BE7"/>
    <w:rsid w:val="00AB52E8"/>
    <w:rsid w:val="00B16D3F"/>
    <w:rsid w:val="00BB41AC"/>
    <w:rsid w:val="00E34B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3ABD8-35DA-41B0-941D-E4572236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34B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2017-05-23T21:15:00Z</dcterms:created>
  <dcterms:modified xsi:type="dcterms:W3CDTF">2017-05-23T21:15:00Z</dcterms:modified>
</cp:coreProperties>
</file>