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6F2" w:rsidRDefault="005F36F2" w:rsidP="005F36F2">
      <w:pPr>
        <w:pStyle w:val="NoSpacing"/>
      </w:pPr>
      <w:r>
        <w:rPr>
          <w:u w:val="single"/>
        </w:rPr>
        <w:t>Hugh BURNET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5F36F2" w:rsidRDefault="005F36F2" w:rsidP="005F36F2">
      <w:pPr>
        <w:pStyle w:val="NoSpacing"/>
      </w:pPr>
      <w:r>
        <w:t>of Newnham, Kent.</w:t>
      </w:r>
    </w:p>
    <w:p w:rsidR="005F36F2" w:rsidRDefault="005F36F2" w:rsidP="005F36F2">
      <w:pPr>
        <w:pStyle w:val="NoSpacing"/>
      </w:pPr>
    </w:p>
    <w:p w:rsidR="005F36F2" w:rsidRDefault="005F36F2" w:rsidP="005F36F2">
      <w:pPr>
        <w:pStyle w:val="NoSpacing"/>
      </w:pPr>
    </w:p>
    <w:p w:rsidR="005F36F2" w:rsidRDefault="005F36F2" w:rsidP="005F36F2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Apolderfeld</w:t>
      </w:r>
      <w:proofErr w:type="spellEnd"/>
      <w:r>
        <w:t>(q.v.) brought a plaint of trespass against him.</w:t>
      </w:r>
    </w:p>
    <w:p w:rsidR="005F36F2" w:rsidRDefault="005F36F2" w:rsidP="005F36F2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5F36F2" w:rsidRDefault="005F36F2" w:rsidP="005F36F2">
      <w:pPr>
        <w:pStyle w:val="NoSpacing"/>
      </w:pPr>
    </w:p>
    <w:p w:rsidR="005F36F2" w:rsidRDefault="005F36F2" w:rsidP="005F36F2">
      <w:pPr>
        <w:pStyle w:val="NoSpacing"/>
      </w:pPr>
    </w:p>
    <w:p w:rsidR="005F36F2" w:rsidRDefault="005F36F2" w:rsidP="005F36F2">
      <w:pPr>
        <w:pStyle w:val="NoSpacing"/>
      </w:pPr>
      <w:r>
        <w:t>9 December 2016</w:t>
      </w:r>
    </w:p>
    <w:p w:rsidR="006B2F86" w:rsidRPr="00E71FC3" w:rsidRDefault="005F36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6F2" w:rsidRDefault="005F36F2" w:rsidP="00E71FC3">
      <w:pPr>
        <w:spacing w:after="0" w:line="240" w:lineRule="auto"/>
      </w:pPr>
      <w:r>
        <w:separator/>
      </w:r>
    </w:p>
  </w:endnote>
  <w:endnote w:type="continuationSeparator" w:id="0">
    <w:p w:rsidR="005F36F2" w:rsidRDefault="005F36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6F2" w:rsidRDefault="005F36F2" w:rsidP="00E71FC3">
      <w:pPr>
        <w:spacing w:after="0" w:line="240" w:lineRule="auto"/>
      </w:pPr>
      <w:r>
        <w:separator/>
      </w:r>
    </w:p>
  </w:footnote>
  <w:footnote w:type="continuationSeparator" w:id="0">
    <w:p w:rsidR="005F36F2" w:rsidRDefault="005F36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F2"/>
    <w:rsid w:val="001A7C09"/>
    <w:rsid w:val="005F36F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18A91A-5E8E-4E62-87DE-8CCE4E8F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F36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2016-12-18T21:28:00Z</dcterms:created>
  <dcterms:modified xsi:type="dcterms:W3CDTF">2016-12-18T21:29:00Z</dcterms:modified>
</cp:coreProperties>
</file>