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D3C" w:rsidRDefault="00454D3C" w:rsidP="00454D3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BURNESLEY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454D3C" w:rsidRDefault="00454D3C" w:rsidP="00454D3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Owlcotes</w:t>
      </w:r>
      <w:proofErr w:type="spellEnd"/>
      <w:r>
        <w:rPr>
          <w:rFonts w:ascii="Times New Roman" w:eastAsia="Calibri" w:hAnsi="Times New Roman" w:cs="Times New Roman"/>
        </w:rPr>
        <w:t>, Derbyshire.</w:t>
      </w:r>
    </w:p>
    <w:p w:rsidR="00454D3C" w:rsidRDefault="00454D3C" w:rsidP="00454D3C">
      <w:pPr>
        <w:rPr>
          <w:rFonts w:ascii="Times New Roman" w:eastAsia="Calibri" w:hAnsi="Times New Roman" w:cs="Times New Roman"/>
        </w:rPr>
      </w:pPr>
    </w:p>
    <w:p w:rsidR="00454D3C" w:rsidRDefault="00454D3C" w:rsidP="00454D3C">
      <w:pPr>
        <w:rPr>
          <w:rFonts w:ascii="Times New Roman" w:eastAsia="Calibri" w:hAnsi="Times New Roman" w:cs="Times New Roman"/>
        </w:rPr>
      </w:pPr>
    </w:p>
    <w:p w:rsidR="00454D3C" w:rsidRDefault="00454D3C" w:rsidP="00454D3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Christopher </w:t>
      </w:r>
      <w:proofErr w:type="spellStart"/>
      <w:r>
        <w:rPr>
          <w:rFonts w:ascii="Times New Roman" w:eastAsia="Calibri" w:hAnsi="Times New Roman" w:cs="Times New Roman"/>
        </w:rPr>
        <w:t>Symmes</w:t>
      </w:r>
      <w:proofErr w:type="spellEnd"/>
      <w:r>
        <w:rPr>
          <w:rFonts w:ascii="Times New Roman" w:eastAsia="Calibri" w:hAnsi="Times New Roman" w:cs="Times New Roman"/>
        </w:rPr>
        <w:t xml:space="preserve"> of Aughton, West</w:t>
      </w:r>
    </w:p>
    <w:p w:rsidR="00454D3C" w:rsidRDefault="00454D3C" w:rsidP="00454D3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Riding of Yorkshire(q.v.).</w:t>
      </w:r>
    </w:p>
    <w:p w:rsidR="00454D3C" w:rsidRDefault="00454D3C" w:rsidP="00454D3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454D3C" w:rsidRDefault="00454D3C" w:rsidP="00454D3C">
      <w:pPr>
        <w:rPr>
          <w:rFonts w:ascii="Times New Roman" w:eastAsia="Calibri" w:hAnsi="Times New Roman" w:cs="Times New Roman"/>
        </w:rPr>
      </w:pPr>
    </w:p>
    <w:p w:rsidR="00454D3C" w:rsidRDefault="00454D3C" w:rsidP="00454D3C">
      <w:pPr>
        <w:rPr>
          <w:rFonts w:ascii="Times New Roman" w:eastAsia="Calibri" w:hAnsi="Times New Roman" w:cs="Times New Roman"/>
        </w:rPr>
      </w:pPr>
    </w:p>
    <w:p w:rsidR="00454D3C" w:rsidRDefault="00454D3C" w:rsidP="00454D3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May 2017</w:t>
      </w:r>
    </w:p>
    <w:p w:rsidR="006B2F86" w:rsidRPr="00E71FC3" w:rsidRDefault="00454D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D3C" w:rsidRDefault="00454D3C" w:rsidP="00E71FC3">
      <w:r>
        <w:separator/>
      </w:r>
    </w:p>
  </w:endnote>
  <w:endnote w:type="continuationSeparator" w:id="0">
    <w:p w:rsidR="00454D3C" w:rsidRDefault="00454D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D3C" w:rsidRDefault="00454D3C" w:rsidP="00E71FC3">
      <w:r>
        <w:separator/>
      </w:r>
    </w:p>
  </w:footnote>
  <w:footnote w:type="continuationSeparator" w:id="0">
    <w:p w:rsidR="00454D3C" w:rsidRDefault="00454D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3C"/>
    <w:rsid w:val="001A7C09"/>
    <w:rsid w:val="00454D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1221A2-C6FA-4E0A-93F2-2B0CA74E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54D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2017-05-13T19:14:00Z</dcterms:created>
  <dcterms:modified xsi:type="dcterms:W3CDTF">2017-05-13T19:14:00Z</dcterms:modified>
</cp:coreProperties>
</file>