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047F6" w14:textId="77777777" w:rsidR="00187373" w:rsidRDefault="00187373" w:rsidP="001873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BURNES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fl.1451)</w:t>
      </w:r>
    </w:p>
    <w:p w14:paraId="3F95929E" w14:textId="77777777" w:rsidR="00187373" w:rsidRDefault="00187373" w:rsidP="001873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Coventry. </w:t>
      </w:r>
    </w:p>
    <w:p w14:paraId="6826809A" w14:textId="77777777" w:rsidR="00187373" w:rsidRDefault="00187373" w:rsidP="001873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207F8B" w14:textId="77777777" w:rsidR="00187373" w:rsidRDefault="00187373" w:rsidP="001873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C9CB0C" w14:textId="77777777" w:rsidR="00187373" w:rsidRDefault="00187373" w:rsidP="001873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Feb.1451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at a meeting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Hall about the cleaning of the city ditches.</w:t>
      </w:r>
    </w:p>
    <w:p w14:paraId="357F2CC7" w14:textId="77777777" w:rsidR="00187373" w:rsidRDefault="00187373" w:rsidP="001873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(“Coventry </w:t>
      </w:r>
      <w:proofErr w:type="spellStart"/>
      <w:r>
        <w:rPr>
          <w:rFonts w:ascii="Times New Roman" w:hAnsi="Times New Roman" w:cs="Times New Roman"/>
          <w:sz w:val="24"/>
          <w:szCs w:val="24"/>
        </w:rPr>
        <w:t>Leet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Book” p.256)</w:t>
      </w:r>
    </w:p>
    <w:p w14:paraId="6AE5A895" w14:textId="77777777" w:rsidR="00187373" w:rsidRDefault="00187373" w:rsidP="001873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814841" w14:textId="77777777" w:rsidR="00187373" w:rsidRDefault="00187373" w:rsidP="001873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BD9D4A" w14:textId="77777777" w:rsidR="00187373" w:rsidRPr="004F290A" w:rsidRDefault="00187373" w:rsidP="001873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June 2021</w:t>
      </w:r>
    </w:p>
    <w:p w14:paraId="1C80C5AC" w14:textId="5647D1C9" w:rsidR="00BA00AB" w:rsidRPr="0018737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873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E8A4A" w14:textId="77777777" w:rsidR="00187373" w:rsidRDefault="00187373" w:rsidP="009139A6">
      <w:r>
        <w:separator/>
      </w:r>
    </w:p>
  </w:endnote>
  <w:endnote w:type="continuationSeparator" w:id="0">
    <w:p w14:paraId="76DA7747" w14:textId="77777777" w:rsidR="00187373" w:rsidRDefault="001873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ED7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2EA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933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C288F" w14:textId="77777777" w:rsidR="00187373" w:rsidRDefault="00187373" w:rsidP="009139A6">
      <w:r>
        <w:separator/>
      </w:r>
    </w:p>
  </w:footnote>
  <w:footnote w:type="continuationSeparator" w:id="0">
    <w:p w14:paraId="09B028D6" w14:textId="77777777" w:rsidR="00187373" w:rsidRDefault="001873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9CB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C0B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DDD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373"/>
    <w:rsid w:val="000666E0"/>
    <w:rsid w:val="00187373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A87E5"/>
  <w15:chartTrackingRefBased/>
  <w15:docId w15:val="{B7ED469F-9B5E-4A11-B3B2-A034C1F31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2021-06-06T15:46:00Z</dcterms:created>
  <dcterms:modified xsi:type="dcterms:W3CDTF">2021-06-06T15:47:00Z</dcterms:modified>
</cp:coreProperties>
</file>