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72B2" w14:textId="77777777" w:rsidR="004F7982" w:rsidRDefault="004F7982" w:rsidP="004F798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BURNEHAND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B34027C" w14:textId="77777777" w:rsidR="004F7982" w:rsidRDefault="004F7982" w:rsidP="004F798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Hackthorn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Yeoman.</w:t>
      </w:r>
    </w:p>
    <w:p w14:paraId="45503792" w14:textId="77777777" w:rsidR="004F7982" w:rsidRDefault="004F7982" w:rsidP="004F798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70C4DD" w14:textId="77777777" w:rsidR="004F7982" w:rsidRDefault="004F7982" w:rsidP="004F798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3D308B" w14:textId="77777777" w:rsidR="004F7982" w:rsidRPr="004F7982" w:rsidRDefault="004F7982" w:rsidP="004F798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F798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Thomas Lacy of Ingham(q.v.) brought a plaint of debt against him and</w:t>
      </w:r>
    </w:p>
    <w:p w14:paraId="1C7C31AB" w14:textId="77777777" w:rsidR="004F7982" w:rsidRPr="004F7982" w:rsidRDefault="004F7982" w:rsidP="004F798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F798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F798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Christopher Foster of Carleton by Lincoln(q.v.).</w:t>
      </w:r>
    </w:p>
    <w:p w14:paraId="638A398C" w14:textId="77777777" w:rsidR="004F7982" w:rsidRPr="004F7982" w:rsidRDefault="004F7982" w:rsidP="004F798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F798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F798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F7982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4F7982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4F798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48CE9430" w14:textId="77777777" w:rsidR="004F7982" w:rsidRDefault="004F7982" w:rsidP="004F7982">
      <w:pPr>
        <w:pStyle w:val="NoSpacing"/>
        <w:jc w:val="both"/>
        <w:rPr>
          <w:rStyle w:val="Hyperlink"/>
          <w:rFonts w:ascii="Times New Roman" w:eastAsia="Calibri" w:hAnsi="Times New Roman" w:cs="Times New Roman"/>
          <w:sz w:val="24"/>
          <w:szCs w:val="24"/>
        </w:rPr>
      </w:pPr>
    </w:p>
    <w:p w14:paraId="3817D798" w14:textId="77777777" w:rsidR="004F7982" w:rsidRDefault="004F7982" w:rsidP="004F7982">
      <w:pPr>
        <w:pStyle w:val="NoSpacing"/>
        <w:jc w:val="both"/>
        <w:rPr>
          <w:rStyle w:val="Hyperlink"/>
          <w:rFonts w:ascii="Times New Roman" w:eastAsia="Calibri" w:hAnsi="Times New Roman" w:cs="Times New Roman"/>
          <w:sz w:val="24"/>
          <w:szCs w:val="24"/>
        </w:rPr>
      </w:pPr>
    </w:p>
    <w:p w14:paraId="05B6BA1D" w14:textId="77777777" w:rsidR="004F7982" w:rsidRDefault="004F7982" w:rsidP="004F7982">
      <w:pPr>
        <w:pStyle w:val="NoSpacing"/>
        <w:jc w:val="both"/>
        <w:rPr>
          <w:rStyle w:val="Hyperlink"/>
          <w:rFonts w:ascii="Times New Roman" w:eastAsia="Calibri" w:hAnsi="Times New Roman" w:cs="Times New Roman"/>
          <w:sz w:val="24"/>
          <w:szCs w:val="24"/>
        </w:rPr>
      </w:pPr>
    </w:p>
    <w:p w14:paraId="4E0EA07C" w14:textId="77777777" w:rsidR="004F7982" w:rsidRDefault="004F7982" w:rsidP="004F7982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June 2021</w:t>
      </w:r>
    </w:p>
    <w:p w14:paraId="4BC834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7DD7E" w14:textId="77777777" w:rsidR="004F7982" w:rsidRDefault="004F7982" w:rsidP="009139A6">
      <w:r>
        <w:separator/>
      </w:r>
    </w:p>
  </w:endnote>
  <w:endnote w:type="continuationSeparator" w:id="0">
    <w:p w14:paraId="4BDD6E63" w14:textId="77777777" w:rsidR="004F7982" w:rsidRDefault="004F79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39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86B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107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4AD21" w14:textId="77777777" w:rsidR="004F7982" w:rsidRDefault="004F7982" w:rsidP="009139A6">
      <w:r>
        <w:separator/>
      </w:r>
    </w:p>
  </w:footnote>
  <w:footnote w:type="continuationSeparator" w:id="0">
    <w:p w14:paraId="2F173A44" w14:textId="77777777" w:rsidR="004F7982" w:rsidRDefault="004F79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E8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D20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FF3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82"/>
    <w:rsid w:val="000666E0"/>
    <w:rsid w:val="002510B7"/>
    <w:rsid w:val="004F798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78BC"/>
  <w15:chartTrackingRefBased/>
  <w15:docId w15:val="{B7BBFE99-015F-4827-9E74-B5454059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79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2021-07-20T14:06:00Z</dcterms:created>
  <dcterms:modified xsi:type="dcterms:W3CDTF">2021-07-20T14:06:00Z</dcterms:modified>
</cp:coreProperties>
</file>