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26A" w:rsidRDefault="0006726A" w:rsidP="0006726A">
      <w:pPr>
        <w:pStyle w:val="NoSpacing"/>
      </w:pPr>
      <w:r>
        <w:rPr>
          <w:u w:val="single"/>
        </w:rPr>
        <w:t>William BURNEBY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6726A" w:rsidRDefault="0006726A" w:rsidP="0006726A">
      <w:pPr>
        <w:pStyle w:val="NoSpacing"/>
      </w:pPr>
    </w:p>
    <w:p w:rsidR="0006726A" w:rsidRDefault="0006726A" w:rsidP="0006726A">
      <w:pPr>
        <w:pStyle w:val="NoSpacing"/>
      </w:pPr>
    </w:p>
    <w:p w:rsidR="0006726A" w:rsidRDefault="0006726A" w:rsidP="0006726A">
      <w:pPr>
        <w:pStyle w:val="NoSpacing"/>
      </w:pPr>
      <w:r>
        <w:t>12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Spital</w:t>
      </w:r>
      <w:proofErr w:type="spellEnd"/>
      <w:r>
        <w:t xml:space="preserve"> in the Street, </w:t>
      </w:r>
    </w:p>
    <w:p w:rsidR="0006726A" w:rsidRDefault="0006726A" w:rsidP="0006726A">
      <w:pPr>
        <w:pStyle w:val="NoSpacing"/>
      </w:pPr>
      <w:r>
        <w:tab/>
      </w:r>
      <w:r>
        <w:tab/>
        <w:t>Lincolnshire into lands of the late Elizabeth de la Pole(q.v.).</w:t>
      </w:r>
    </w:p>
    <w:p w:rsidR="0006726A" w:rsidRDefault="0006726A" w:rsidP="0006726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22-44)</w:t>
      </w:r>
    </w:p>
    <w:p w:rsidR="0006726A" w:rsidRDefault="0006726A" w:rsidP="0006726A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Street, </w:t>
      </w:r>
    </w:p>
    <w:p w:rsidR="0006726A" w:rsidRDefault="0006726A" w:rsidP="0006726A">
      <w:pPr>
        <w:pStyle w:val="NoSpacing"/>
      </w:pPr>
      <w:r>
        <w:tab/>
      </w:r>
      <w:r>
        <w:tab/>
        <w:t>Lincolnshire, into lands of the late Isabel de la Pole(q.v.).</w:t>
      </w:r>
    </w:p>
    <w:p w:rsidR="0006726A" w:rsidRDefault="0006726A" w:rsidP="0006726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06726A" w:rsidRDefault="0006726A" w:rsidP="0006726A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06726A" w:rsidRDefault="0006726A" w:rsidP="0006726A">
      <w:pPr>
        <w:pStyle w:val="NoSpacing"/>
      </w:pPr>
      <w:r>
        <w:tab/>
      </w:r>
      <w:r>
        <w:tab/>
        <w:t>in Northampton into lands of Katherine de la Pole, a nun.</w:t>
      </w:r>
    </w:p>
    <w:p w:rsidR="0006726A" w:rsidRDefault="0006726A" w:rsidP="0006726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22-56)</w:t>
      </w:r>
    </w:p>
    <w:p w:rsidR="0006726A" w:rsidRDefault="0006726A" w:rsidP="0006726A">
      <w:pPr>
        <w:pStyle w:val="NoSpacing"/>
      </w:pPr>
    </w:p>
    <w:p w:rsidR="0006726A" w:rsidRDefault="0006726A" w:rsidP="0006726A">
      <w:pPr>
        <w:pStyle w:val="NoSpacing"/>
      </w:pPr>
    </w:p>
    <w:p w:rsidR="0006726A" w:rsidRDefault="0006726A" w:rsidP="0006726A">
      <w:pPr>
        <w:pStyle w:val="NoSpacing"/>
      </w:pPr>
      <w:r>
        <w:t>16 December 2016</w:t>
      </w:r>
    </w:p>
    <w:p w:rsidR="006B2F86" w:rsidRPr="0006726A" w:rsidRDefault="0006726A" w:rsidP="00E71FC3">
      <w:pPr>
        <w:pStyle w:val="NoSpacing"/>
      </w:pPr>
      <w:bookmarkStart w:id="0" w:name="_GoBack"/>
      <w:bookmarkEnd w:id="0"/>
    </w:p>
    <w:sectPr w:rsidR="006B2F86" w:rsidRPr="000672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26A" w:rsidRDefault="0006726A" w:rsidP="00E71FC3">
      <w:pPr>
        <w:spacing w:after="0" w:line="240" w:lineRule="auto"/>
      </w:pPr>
      <w:r>
        <w:separator/>
      </w:r>
    </w:p>
  </w:endnote>
  <w:endnote w:type="continuationSeparator" w:id="0">
    <w:p w:rsidR="0006726A" w:rsidRDefault="000672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26A" w:rsidRDefault="0006726A" w:rsidP="00E71FC3">
      <w:pPr>
        <w:spacing w:after="0" w:line="240" w:lineRule="auto"/>
      </w:pPr>
      <w:r>
        <w:separator/>
      </w:r>
    </w:p>
  </w:footnote>
  <w:footnote w:type="continuationSeparator" w:id="0">
    <w:p w:rsidR="0006726A" w:rsidRDefault="000672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6A"/>
    <w:rsid w:val="0006726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67CFC"/>
  <w15:chartTrackingRefBased/>
  <w15:docId w15:val="{DFAED439-9930-465D-AD48-5F5A027B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2016-12-16T18:25:00Z</dcterms:created>
  <dcterms:modified xsi:type="dcterms:W3CDTF">2016-12-16T18:25:00Z</dcterms:modified>
</cp:coreProperties>
</file>