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D11035" w14:textId="77777777" w:rsidR="00B76CB3" w:rsidRDefault="00B76CB3" w:rsidP="00B76CB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BURNEBY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fl.1457)</w:t>
      </w:r>
    </w:p>
    <w:p w14:paraId="3A6790C1" w14:textId="77777777" w:rsidR="00B76CB3" w:rsidRDefault="00B76CB3" w:rsidP="00B76CB3">
      <w:pPr>
        <w:pStyle w:val="NoSpacing"/>
        <w:rPr>
          <w:rFonts w:cs="Times New Roman"/>
          <w:szCs w:val="24"/>
        </w:rPr>
      </w:pPr>
    </w:p>
    <w:p w14:paraId="322916B4" w14:textId="77777777" w:rsidR="00B76CB3" w:rsidRDefault="00B76CB3" w:rsidP="00B76CB3">
      <w:pPr>
        <w:pStyle w:val="NoSpacing"/>
        <w:rPr>
          <w:rFonts w:cs="Times New Roman"/>
          <w:szCs w:val="24"/>
        </w:rPr>
      </w:pPr>
    </w:p>
    <w:p w14:paraId="6D58C204" w14:textId="77777777" w:rsidR="00B76CB3" w:rsidRDefault="00B76CB3" w:rsidP="00B76CB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22 Oct.1457</w:t>
      </w:r>
      <w:r>
        <w:rPr>
          <w:rFonts w:cs="Times New Roman"/>
          <w:szCs w:val="24"/>
        </w:rPr>
        <w:tab/>
        <w:t>He was appointed controller of customs, collector of the subsidy on wools,</w:t>
      </w:r>
    </w:p>
    <w:p w14:paraId="0118105D" w14:textId="77777777" w:rsidR="00B76CB3" w:rsidRDefault="00B76CB3" w:rsidP="00B76CB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hides and woolfells and the subsidy of tunnage and poundage in the </w:t>
      </w:r>
      <w:proofErr w:type="gramStart"/>
      <w:r>
        <w:rPr>
          <w:rFonts w:cs="Times New Roman"/>
          <w:szCs w:val="24"/>
        </w:rPr>
        <w:t>port</w:t>
      </w:r>
      <w:proofErr w:type="gramEnd"/>
      <w:r>
        <w:rPr>
          <w:rFonts w:cs="Times New Roman"/>
          <w:szCs w:val="24"/>
        </w:rPr>
        <w:t xml:space="preserve"> </w:t>
      </w:r>
    </w:p>
    <w:p w14:paraId="13386B79" w14:textId="77777777" w:rsidR="00B76CB3" w:rsidRDefault="00B76CB3" w:rsidP="00B76CB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of Bristol, exercising the office in person.</w:t>
      </w:r>
    </w:p>
    <w:p w14:paraId="767FB076" w14:textId="77777777" w:rsidR="00B76CB3" w:rsidRDefault="00B76CB3" w:rsidP="00B76CB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(C.P.R. 1452-61 p.328)</w:t>
      </w:r>
    </w:p>
    <w:p w14:paraId="1BA18A5B" w14:textId="77777777" w:rsidR="00B76CB3" w:rsidRDefault="00B76CB3" w:rsidP="00B76CB3">
      <w:pPr>
        <w:pStyle w:val="NoSpacing"/>
        <w:rPr>
          <w:rFonts w:cs="Times New Roman"/>
          <w:szCs w:val="24"/>
        </w:rPr>
      </w:pPr>
    </w:p>
    <w:p w14:paraId="1F457B16" w14:textId="77777777" w:rsidR="00B76CB3" w:rsidRDefault="00B76CB3" w:rsidP="00B76CB3">
      <w:pPr>
        <w:pStyle w:val="NoSpacing"/>
        <w:rPr>
          <w:rFonts w:cs="Times New Roman"/>
          <w:szCs w:val="24"/>
        </w:rPr>
      </w:pPr>
    </w:p>
    <w:p w14:paraId="478FAD0B" w14:textId="77777777" w:rsidR="00B76CB3" w:rsidRDefault="00B76CB3" w:rsidP="00B76CB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 April 2024</w:t>
      </w:r>
    </w:p>
    <w:p w14:paraId="1045F0C9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9CA50F" w14:textId="77777777" w:rsidR="00B76CB3" w:rsidRDefault="00B76CB3" w:rsidP="009139A6">
      <w:r>
        <w:separator/>
      </w:r>
    </w:p>
  </w:endnote>
  <w:endnote w:type="continuationSeparator" w:id="0">
    <w:p w14:paraId="007A0625" w14:textId="77777777" w:rsidR="00B76CB3" w:rsidRDefault="00B76CB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306D9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99304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AE702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88B610" w14:textId="77777777" w:rsidR="00B76CB3" w:rsidRDefault="00B76CB3" w:rsidP="009139A6">
      <w:r>
        <w:separator/>
      </w:r>
    </w:p>
  </w:footnote>
  <w:footnote w:type="continuationSeparator" w:id="0">
    <w:p w14:paraId="285C8EB8" w14:textId="77777777" w:rsidR="00B76CB3" w:rsidRDefault="00B76CB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21A67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DA4E2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AFE53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6CB3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76CB3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38F9D6"/>
  <w15:chartTrackingRefBased/>
  <w15:docId w15:val="{C0BCD754-F7CF-4AF5-8B9C-0034CA8E1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42</Words>
  <Characters>241</Characters>
  <Application>Microsoft Office Word</Application>
  <DocSecurity>0</DocSecurity>
  <Lines>2</Lines>
  <Paragraphs>1</Paragraphs>
  <ScaleCrop>false</ScaleCrop>
  <Company/>
  <LinksUpToDate>false</LinksUpToDate>
  <CharactersWithSpaces>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2024-04-01T20:11:00Z</dcterms:created>
  <dcterms:modified xsi:type="dcterms:W3CDTF">2024-04-01T20:12:00Z</dcterms:modified>
</cp:coreProperties>
</file>