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717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BURNEBY</w:t>
      </w:r>
      <w:r>
        <w:rPr>
          <w:rFonts w:ascii="Times New Roman" w:hAnsi="Times New Roman" w:cs="Times New Roman"/>
          <w:sz w:val="24"/>
          <w:szCs w:val="24"/>
        </w:rPr>
        <w:t xml:space="preserve">      (fl.1419)</w:t>
      </w:r>
    </w:p>
    <w:p w:rsidR="0027178A" w:rsidRDefault="002717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All Saints’ Church, Newlands, Gloucestershire.</w:t>
      </w:r>
    </w:p>
    <w:p w:rsidR="0027178A" w:rsidRDefault="002717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78A" w:rsidRDefault="002717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78A" w:rsidRDefault="0027178A" w:rsidP="002717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1419</w:t>
      </w:r>
      <w:r>
        <w:rPr>
          <w:rFonts w:ascii="Times New Roman" w:hAnsi="Times New Roman" w:cs="Times New Roman"/>
          <w:sz w:val="24"/>
          <w:szCs w:val="24"/>
        </w:rPr>
        <w:tab/>
        <w:t>He came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Rector.</w:t>
      </w:r>
    </w:p>
    <w:p w:rsidR="0027178A" w:rsidRDefault="0027178A" w:rsidP="002717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http://www.allsaintsnewland.btik.com/News/Parish%20Priests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27178A" w:rsidRDefault="0027178A" w:rsidP="002717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78A" w:rsidRDefault="0027178A" w:rsidP="002717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178A" w:rsidRDefault="0027178A" w:rsidP="002717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p w:rsidR="0027178A" w:rsidRPr="0027178A" w:rsidRDefault="0027178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7178A" w:rsidRPr="0027178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78A" w:rsidRDefault="0027178A" w:rsidP="00E71FC3">
      <w:pPr>
        <w:spacing w:after="0" w:line="240" w:lineRule="auto"/>
      </w:pPr>
      <w:r>
        <w:separator/>
      </w:r>
    </w:p>
  </w:endnote>
  <w:endnote w:type="continuationSeparator" w:id="0">
    <w:p w:rsidR="0027178A" w:rsidRDefault="002717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78A" w:rsidRDefault="0027178A" w:rsidP="00E71FC3">
      <w:pPr>
        <w:spacing w:after="0" w:line="240" w:lineRule="auto"/>
      </w:pPr>
      <w:r>
        <w:separator/>
      </w:r>
    </w:p>
  </w:footnote>
  <w:footnote w:type="continuationSeparator" w:id="0">
    <w:p w:rsidR="0027178A" w:rsidRDefault="002717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8A"/>
    <w:rsid w:val="0027178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180FA"/>
  <w15:chartTrackingRefBased/>
  <w15:docId w15:val="{238F20CD-238D-4187-86AA-7989B1C26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2717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37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lsaintsnewland.btik.com/News/Parish%20Pries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2016-03-01T20:39:00Z</dcterms:created>
  <dcterms:modified xsi:type="dcterms:W3CDTF">2016-03-01T20:46:00Z</dcterms:modified>
</cp:coreProperties>
</file>