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A4E60" w14:textId="77777777" w:rsidR="005577BB" w:rsidRDefault="005577BB" w:rsidP="005577BB">
      <w:pPr>
        <w:rPr>
          <w:rFonts w:cs="Times New Roman"/>
        </w:rPr>
      </w:pPr>
      <w:r>
        <w:rPr>
          <w:rFonts w:cs="Times New Roman"/>
          <w:u w:val="single"/>
        </w:rPr>
        <w:t>Brother Robert de BURNEBY</w:t>
      </w:r>
      <w:r>
        <w:rPr>
          <w:rFonts w:cs="Times New Roman"/>
        </w:rPr>
        <w:t xml:space="preserve">       (fl.1401)</w:t>
      </w:r>
    </w:p>
    <w:p w14:paraId="086D98B6" w14:textId="77777777" w:rsidR="005577BB" w:rsidRDefault="005577BB" w:rsidP="005577BB">
      <w:pPr>
        <w:rPr>
          <w:rFonts w:cs="Times New Roman"/>
        </w:rPr>
      </w:pPr>
      <w:proofErr w:type="spellStart"/>
      <w:r>
        <w:rPr>
          <w:rFonts w:cs="Times New Roman"/>
        </w:rPr>
        <w:t>O.Semp</w:t>
      </w:r>
      <w:proofErr w:type="spellEnd"/>
      <w:r>
        <w:rPr>
          <w:rFonts w:cs="Times New Roman"/>
        </w:rPr>
        <w:t>.</w:t>
      </w:r>
    </w:p>
    <w:p w14:paraId="6F883DCE" w14:textId="77777777" w:rsidR="005577BB" w:rsidRDefault="005577BB" w:rsidP="005577BB">
      <w:pPr>
        <w:rPr>
          <w:rFonts w:cs="Times New Roman"/>
        </w:rPr>
      </w:pPr>
    </w:p>
    <w:p w14:paraId="58B7F0CF" w14:textId="77777777" w:rsidR="005577BB" w:rsidRDefault="005577BB" w:rsidP="005577BB">
      <w:pPr>
        <w:rPr>
          <w:rFonts w:cs="Times New Roman"/>
        </w:rPr>
      </w:pPr>
    </w:p>
    <w:p w14:paraId="239E2179" w14:textId="77777777" w:rsidR="005577BB" w:rsidRDefault="005577BB" w:rsidP="005577BB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subdeacon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0476E47F" w14:textId="77777777" w:rsidR="005577BB" w:rsidRDefault="005577BB" w:rsidP="005577BB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60287ED4" w14:textId="77777777" w:rsidR="005577BB" w:rsidRDefault="005577BB" w:rsidP="005577BB">
      <w:pPr>
        <w:rPr>
          <w:rFonts w:cs="Times New Roman"/>
        </w:rPr>
      </w:pPr>
    </w:p>
    <w:p w14:paraId="0C9668AE" w14:textId="77777777" w:rsidR="005577BB" w:rsidRDefault="005577BB" w:rsidP="005577BB">
      <w:pPr>
        <w:rPr>
          <w:rFonts w:cs="Times New Roman"/>
        </w:rPr>
      </w:pPr>
    </w:p>
    <w:p w14:paraId="013A90A4" w14:textId="77777777" w:rsidR="005577BB" w:rsidRDefault="005577BB" w:rsidP="005577BB">
      <w:pPr>
        <w:rPr>
          <w:rFonts w:cs="Times New Roman"/>
        </w:rPr>
      </w:pPr>
      <w:r>
        <w:rPr>
          <w:rFonts w:cs="Times New Roman"/>
        </w:rPr>
        <w:t>30 May 2026</w:t>
      </w:r>
    </w:p>
    <w:p w14:paraId="20FDE442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B3419" w14:textId="77777777" w:rsidR="009E2747" w:rsidRDefault="009E2747" w:rsidP="00086E2C">
      <w:r>
        <w:separator/>
      </w:r>
    </w:p>
  </w:endnote>
  <w:endnote w:type="continuationSeparator" w:id="0">
    <w:p w14:paraId="57A829C3" w14:textId="77777777" w:rsidR="009E2747" w:rsidRDefault="009E2747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4C7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1CE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989E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EA941" w14:textId="77777777" w:rsidR="009E2747" w:rsidRDefault="009E2747" w:rsidP="00086E2C">
      <w:r>
        <w:separator/>
      </w:r>
    </w:p>
  </w:footnote>
  <w:footnote w:type="continuationSeparator" w:id="0">
    <w:p w14:paraId="16D3E644" w14:textId="77777777" w:rsidR="009E2747" w:rsidRDefault="009E2747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9DF2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6E23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CA6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7BB"/>
    <w:rsid w:val="00086E2C"/>
    <w:rsid w:val="000A2E7A"/>
    <w:rsid w:val="002244B7"/>
    <w:rsid w:val="00314D94"/>
    <w:rsid w:val="005435B9"/>
    <w:rsid w:val="005577BB"/>
    <w:rsid w:val="00617568"/>
    <w:rsid w:val="006E68FA"/>
    <w:rsid w:val="00816C2D"/>
    <w:rsid w:val="008E56AD"/>
    <w:rsid w:val="009E2747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50B8"/>
  <w15:chartTrackingRefBased/>
  <w15:docId w15:val="{9DFB5BC9-03F8-41DB-87AD-62CC2F2A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7BB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2026-06-08T10:48:00Z</dcterms:created>
  <dcterms:modified xsi:type="dcterms:W3CDTF">2026-06-08T11:08:00Z</dcterms:modified>
</cp:coreProperties>
</file>