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5055B" w14:textId="35287A76" w:rsidR="00BA00AB" w:rsidRDefault="001702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BURNEBY</w:t>
      </w:r>
      <w:r>
        <w:rPr>
          <w:rFonts w:cs="Times New Roman"/>
          <w:szCs w:val="24"/>
        </w:rPr>
        <w:t xml:space="preserve">       (d.ca.1429)</w:t>
      </w:r>
    </w:p>
    <w:p w14:paraId="2331F8F4" w14:textId="0EBCF67D" w:rsidR="00170225" w:rsidRDefault="001702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406155AF" w14:textId="77777777" w:rsidR="00170225" w:rsidRDefault="00170225" w:rsidP="009139A6">
      <w:pPr>
        <w:pStyle w:val="NoSpacing"/>
        <w:rPr>
          <w:rFonts w:cs="Times New Roman"/>
          <w:szCs w:val="24"/>
        </w:rPr>
      </w:pPr>
    </w:p>
    <w:p w14:paraId="1A5897A6" w14:textId="77777777" w:rsidR="00170225" w:rsidRDefault="00170225" w:rsidP="009139A6">
      <w:pPr>
        <w:pStyle w:val="NoSpacing"/>
        <w:rPr>
          <w:rFonts w:cs="Times New Roman"/>
          <w:szCs w:val="24"/>
        </w:rPr>
      </w:pPr>
    </w:p>
    <w:p w14:paraId="4CD7B2E1" w14:textId="777BABB9" w:rsidR="00170225" w:rsidRDefault="001702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</w:t>
      </w: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>Writs of diem clausit extremum to the Escheators of Northamptonshire and</w:t>
      </w:r>
    </w:p>
    <w:p w14:paraId="340FA46A" w14:textId="7F8CAF09" w:rsidR="00170225" w:rsidRDefault="001702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Leicestershire.   (C.F.R. 1422-30 p.237)</w:t>
      </w:r>
    </w:p>
    <w:p w14:paraId="22F49DFC" w14:textId="77777777" w:rsidR="00170225" w:rsidRDefault="00170225" w:rsidP="009139A6">
      <w:pPr>
        <w:pStyle w:val="NoSpacing"/>
        <w:rPr>
          <w:rFonts w:cs="Times New Roman"/>
          <w:szCs w:val="24"/>
        </w:rPr>
      </w:pPr>
    </w:p>
    <w:p w14:paraId="2C439B75" w14:textId="77777777" w:rsidR="00170225" w:rsidRDefault="00170225" w:rsidP="009139A6">
      <w:pPr>
        <w:pStyle w:val="NoSpacing"/>
        <w:rPr>
          <w:rFonts w:cs="Times New Roman"/>
          <w:szCs w:val="24"/>
        </w:rPr>
      </w:pPr>
    </w:p>
    <w:p w14:paraId="462DBA69" w14:textId="4D81699F" w:rsidR="00170225" w:rsidRPr="00170225" w:rsidRDefault="0017022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April 2024</w:t>
      </w:r>
    </w:p>
    <w:sectPr w:rsidR="00170225" w:rsidRPr="001702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95DA" w14:textId="77777777" w:rsidR="00170225" w:rsidRDefault="00170225" w:rsidP="009139A6">
      <w:r>
        <w:separator/>
      </w:r>
    </w:p>
  </w:endnote>
  <w:endnote w:type="continuationSeparator" w:id="0">
    <w:p w14:paraId="2C444F72" w14:textId="77777777" w:rsidR="00170225" w:rsidRDefault="001702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D0A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C4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1FF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C060D" w14:textId="77777777" w:rsidR="00170225" w:rsidRDefault="00170225" w:rsidP="009139A6">
      <w:r>
        <w:separator/>
      </w:r>
    </w:p>
  </w:footnote>
  <w:footnote w:type="continuationSeparator" w:id="0">
    <w:p w14:paraId="4890A8ED" w14:textId="77777777" w:rsidR="00170225" w:rsidRDefault="001702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FE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ACD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828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25"/>
    <w:rsid w:val="000666E0"/>
    <w:rsid w:val="0017022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7DF7"/>
  <w15:chartTrackingRefBased/>
  <w15:docId w15:val="{2B1A9D17-2E05-4CF5-A1FF-C97086F3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2024-04-23T20:41:00Z</dcterms:created>
  <dcterms:modified xsi:type="dcterms:W3CDTF">2024-04-23T20:44:00Z</dcterms:modified>
</cp:coreProperties>
</file>