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28CF7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BURNBY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60685B7" w14:textId="7C2B8934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Cowling.</w:t>
      </w:r>
    </w:p>
    <w:p w14:paraId="7344C134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B4CE52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BDEF4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the Austin Friars at</w:t>
      </w:r>
    </w:p>
    <w:p w14:paraId="4D851533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058B2836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46925B8F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CF62C6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D405C" w14:textId="77777777" w:rsidR="0016716E" w:rsidRDefault="0016716E" w:rsidP="001671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05B0E444" w14:textId="196B0222" w:rsidR="00BA00AB" w:rsidRPr="0016716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671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7808" w14:textId="77777777" w:rsidR="0016716E" w:rsidRDefault="0016716E" w:rsidP="009139A6">
      <w:r>
        <w:separator/>
      </w:r>
    </w:p>
  </w:endnote>
  <w:endnote w:type="continuationSeparator" w:id="0">
    <w:p w14:paraId="0F5AFDC3" w14:textId="77777777" w:rsidR="0016716E" w:rsidRDefault="001671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07D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6EF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4B7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1C451" w14:textId="77777777" w:rsidR="0016716E" w:rsidRDefault="0016716E" w:rsidP="009139A6">
      <w:r>
        <w:separator/>
      </w:r>
    </w:p>
  </w:footnote>
  <w:footnote w:type="continuationSeparator" w:id="0">
    <w:p w14:paraId="28B92148" w14:textId="77777777" w:rsidR="0016716E" w:rsidRDefault="001671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D4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9D2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B7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6E"/>
    <w:rsid w:val="000666E0"/>
    <w:rsid w:val="0016716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FCC0"/>
  <w15:chartTrackingRefBased/>
  <w15:docId w15:val="{6F607F50-3AC4-41E5-99EF-7D6D6990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6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2021-05-01T16:31:00Z</dcterms:created>
  <dcterms:modified xsi:type="dcterms:W3CDTF">2021-05-01T16:33:00Z</dcterms:modified>
</cp:coreProperties>
</file>