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844A8" w14:textId="77777777" w:rsidR="00E072AF" w:rsidRDefault="00E072AF" w:rsidP="00E072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BURNAWODE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6B1ED59E" w14:textId="77777777" w:rsidR="00E072AF" w:rsidRDefault="00E072AF" w:rsidP="00E072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18F60084" w14:textId="77777777" w:rsidR="00E072AF" w:rsidRDefault="00E072AF" w:rsidP="00E072AF">
      <w:pPr>
        <w:pStyle w:val="NoSpacing"/>
        <w:rPr>
          <w:rFonts w:cs="Times New Roman"/>
          <w:szCs w:val="24"/>
        </w:rPr>
      </w:pPr>
    </w:p>
    <w:p w14:paraId="307E9402" w14:textId="77777777" w:rsidR="00E072AF" w:rsidRDefault="00E072AF" w:rsidP="00E072AF">
      <w:pPr>
        <w:pStyle w:val="NoSpacing"/>
        <w:rPr>
          <w:rFonts w:cs="Times New Roman"/>
          <w:szCs w:val="24"/>
        </w:rPr>
      </w:pPr>
    </w:p>
    <w:p w14:paraId="0300D238" w14:textId="77777777" w:rsidR="00E072AF" w:rsidRDefault="00E072AF" w:rsidP="00E072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518D5861" w14:textId="77777777" w:rsidR="00E072AF" w:rsidRDefault="00E072AF" w:rsidP="00E072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36845742" w14:textId="77777777" w:rsidR="00E072AF" w:rsidRDefault="00E072AF" w:rsidP="00E072AF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</w:t>
      </w:r>
      <w:proofErr w:type="spellEnd"/>
      <w:r>
        <w:rPr>
          <w:rFonts w:cs="Times New Roman"/>
          <w:szCs w:val="24"/>
        </w:rPr>
        <w:t>)</w:t>
      </w:r>
    </w:p>
    <w:p w14:paraId="0E145D8A" w14:textId="77777777" w:rsidR="00E072AF" w:rsidRDefault="00E072AF" w:rsidP="00E072AF">
      <w:pPr>
        <w:pStyle w:val="NoSpacing"/>
        <w:rPr>
          <w:rFonts w:cs="Times New Roman"/>
          <w:szCs w:val="24"/>
        </w:rPr>
      </w:pPr>
    </w:p>
    <w:p w14:paraId="3E553373" w14:textId="77777777" w:rsidR="00E072AF" w:rsidRDefault="00E072AF" w:rsidP="00E072AF">
      <w:pPr>
        <w:pStyle w:val="NoSpacing"/>
        <w:rPr>
          <w:rFonts w:cs="Times New Roman"/>
          <w:szCs w:val="24"/>
        </w:rPr>
      </w:pPr>
    </w:p>
    <w:p w14:paraId="65A3A515" w14:textId="77777777" w:rsidR="00E072AF" w:rsidRDefault="00E072AF" w:rsidP="00E072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4EC4AA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AF661" w14:textId="77777777" w:rsidR="00E072AF" w:rsidRDefault="00E072AF" w:rsidP="009139A6">
      <w:r>
        <w:separator/>
      </w:r>
    </w:p>
  </w:endnote>
  <w:endnote w:type="continuationSeparator" w:id="0">
    <w:p w14:paraId="6F586A42" w14:textId="77777777" w:rsidR="00E072AF" w:rsidRDefault="00E072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FFC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558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8DE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CEDEA" w14:textId="77777777" w:rsidR="00E072AF" w:rsidRDefault="00E072AF" w:rsidP="009139A6">
      <w:r>
        <w:separator/>
      </w:r>
    </w:p>
  </w:footnote>
  <w:footnote w:type="continuationSeparator" w:id="0">
    <w:p w14:paraId="2F116C6A" w14:textId="77777777" w:rsidR="00E072AF" w:rsidRDefault="00E072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E04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4FB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93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2A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072A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0DDBA"/>
  <w15:chartTrackingRefBased/>
  <w15:docId w15:val="{EB361683-6D10-49EC-8439-500857E97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2024-04-17T11:24:00Z</dcterms:created>
  <dcterms:modified xsi:type="dcterms:W3CDTF">2024-04-17T11:24:00Z</dcterms:modified>
</cp:coreProperties>
</file>