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93AE73" w14:textId="77777777" w:rsidR="004828AE" w:rsidRDefault="004828AE" w:rsidP="004828AE">
      <w:pPr>
        <w:pStyle w:val="NoSpacing"/>
      </w:pPr>
      <w:r>
        <w:rPr>
          <w:u w:val="single"/>
        </w:rPr>
        <w:t>William BURNARD</w:t>
      </w:r>
      <w:r>
        <w:t xml:space="preserve">  </w:t>
      </w:r>
      <w:proofErr w:type="gramStart"/>
      <w:r>
        <w:t xml:space="preserve">   (</w:t>
      </w:r>
      <w:proofErr w:type="gramEnd"/>
      <w:r>
        <w:t>d.ca.1483)</w:t>
      </w:r>
    </w:p>
    <w:p w14:paraId="57984CF7" w14:textId="77777777" w:rsidR="004828AE" w:rsidRDefault="004828AE" w:rsidP="004828AE">
      <w:pPr>
        <w:pStyle w:val="NoSpacing"/>
      </w:pPr>
      <w:r>
        <w:t xml:space="preserve">of </w:t>
      </w:r>
      <w:proofErr w:type="spellStart"/>
      <w:r>
        <w:t>Scampton</w:t>
      </w:r>
      <w:proofErr w:type="spellEnd"/>
      <w:r>
        <w:t>, Lincolnshire.</w:t>
      </w:r>
    </w:p>
    <w:p w14:paraId="08CD7BBF" w14:textId="77777777" w:rsidR="004828AE" w:rsidRDefault="004828AE" w:rsidP="004828AE">
      <w:pPr>
        <w:pStyle w:val="NoSpacing"/>
      </w:pPr>
    </w:p>
    <w:p w14:paraId="4E1103F6" w14:textId="77777777" w:rsidR="004828AE" w:rsidRDefault="004828AE" w:rsidP="004828AE">
      <w:pPr>
        <w:pStyle w:val="NoSpacing"/>
      </w:pPr>
    </w:p>
    <w:p w14:paraId="7DD1C955" w14:textId="77777777" w:rsidR="004828AE" w:rsidRDefault="004828AE" w:rsidP="004828AE">
      <w:pPr>
        <w:pStyle w:val="NoSpacing"/>
      </w:pPr>
      <w:r>
        <w:tab/>
        <w:t>1483</w:t>
      </w:r>
      <w:r>
        <w:tab/>
        <w:t>He died in or before this time.</w:t>
      </w:r>
    </w:p>
    <w:p w14:paraId="7425C154" w14:textId="77777777" w:rsidR="004828AE" w:rsidRDefault="004828AE" w:rsidP="004828AE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14:paraId="6776B2AB" w14:textId="77777777" w:rsidR="004828AE" w:rsidRDefault="004828AE" w:rsidP="004828AE">
      <w:pPr>
        <w:pStyle w:val="NoSpacing"/>
      </w:pPr>
    </w:p>
    <w:p w14:paraId="4FB12D67" w14:textId="77777777" w:rsidR="004828AE" w:rsidRDefault="004828AE" w:rsidP="004828AE">
      <w:pPr>
        <w:pStyle w:val="NoSpacing"/>
      </w:pPr>
    </w:p>
    <w:p w14:paraId="5B2795BE" w14:textId="77777777" w:rsidR="004828AE" w:rsidRDefault="004828AE" w:rsidP="004828AE">
      <w:pPr>
        <w:pStyle w:val="NoSpacing"/>
      </w:pPr>
      <w:r>
        <w:t xml:space="preserve">Executors:   John </w:t>
      </w:r>
      <w:proofErr w:type="spellStart"/>
      <w:r>
        <w:t>Wylson</w:t>
      </w:r>
      <w:proofErr w:type="spellEnd"/>
      <w:r>
        <w:t>(q.v.) and his wife, Sibyl(q.v.).   (ibid.)</w:t>
      </w:r>
    </w:p>
    <w:p w14:paraId="18A88540" w14:textId="77777777" w:rsidR="004828AE" w:rsidRDefault="004828AE" w:rsidP="004828AE">
      <w:pPr>
        <w:pStyle w:val="NoSpacing"/>
      </w:pPr>
    </w:p>
    <w:p w14:paraId="140C98F5" w14:textId="77777777" w:rsidR="004828AE" w:rsidRDefault="004828AE" w:rsidP="004828AE">
      <w:pPr>
        <w:pStyle w:val="NoSpacing"/>
      </w:pPr>
    </w:p>
    <w:p w14:paraId="4254A507" w14:textId="77777777" w:rsidR="004828AE" w:rsidRDefault="004828AE" w:rsidP="004828AE">
      <w:pPr>
        <w:pStyle w:val="NoSpacing"/>
      </w:pPr>
      <w:r>
        <w:t>2 April 2019</w:t>
      </w:r>
    </w:p>
    <w:p w14:paraId="462CF7D3" w14:textId="77777777" w:rsidR="006B2F86" w:rsidRPr="00E71FC3" w:rsidRDefault="004828A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A488B2" w14:textId="77777777" w:rsidR="004828AE" w:rsidRDefault="004828AE" w:rsidP="00E71FC3">
      <w:pPr>
        <w:spacing w:after="0" w:line="240" w:lineRule="auto"/>
      </w:pPr>
      <w:r>
        <w:separator/>
      </w:r>
    </w:p>
  </w:endnote>
  <w:endnote w:type="continuationSeparator" w:id="0">
    <w:p w14:paraId="4EC335E2" w14:textId="77777777" w:rsidR="004828AE" w:rsidRDefault="004828A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F8446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2C3690" w14:textId="77777777" w:rsidR="004828AE" w:rsidRDefault="004828AE" w:rsidP="00E71FC3">
      <w:pPr>
        <w:spacing w:after="0" w:line="240" w:lineRule="auto"/>
      </w:pPr>
      <w:r>
        <w:separator/>
      </w:r>
    </w:p>
  </w:footnote>
  <w:footnote w:type="continuationSeparator" w:id="0">
    <w:p w14:paraId="1AD5F653" w14:textId="77777777" w:rsidR="004828AE" w:rsidRDefault="004828A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8AE"/>
    <w:rsid w:val="001A7C09"/>
    <w:rsid w:val="004828AE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AF91F4"/>
  <w15:chartTrackingRefBased/>
  <w15:docId w15:val="{39DB88FD-24AD-4823-B819-C5A87787C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2019-04-03T20:31:00Z</dcterms:created>
  <dcterms:modified xsi:type="dcterms:W3CDTF">2019-04-03T20:32:00Z</dcterms:modified>
</cp:coreProperties>
</file>