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BDE90" w14:textId="77777777" w:rsidR="001C28A1" w:rsidRPr="001C28A1" w:rsidRDefault="001C28A1" w:rsidP="001C28A1">
      <w:pPr>
        <w:pStyle w:val="NoSpacing"/>
        <w:rPr>
          <w:rFonts w:cs="Times New Roman"/>
          <w:szCs w:val="24"/>
        </w:rPr>
      </w:pPr>
      <w:r w:rsidRPr="001C28A1">
        <w:rPr>
          <w:rFonts w:cs="Times New Roman"/>
          <w:szCs w:val="24"/>
          <w:u w:val="single"/>
        </w:rPr>
        <w:t>William BURNARD</w:t>
      </w:r>
      <w:r w:rsidRPr="001C28A1">
        <w:rPr>
          <w:rFonts w:cs="Times New Roman"/>
          <w:szCs w:val="24"/>
        </w:rPr>
        <w:t xml:space="preserve">        (fl.1443)</w:t>
      </w:r>
    </w:p>
    <w:p w14:paraId="26B63E57" w14:textId="77777777" w:rsidR="001C28A1" w:rsidRDefault="001C28A1" w:rsidP="001C28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Launceston Priory.</w:t>
      </w:r>
    </w:p>
    <w:p w14:paraId="3882452E" w14:textId="77777777" w:rsidR="001C28A1" w:rsidRDefault="001C28A1" w:rsidP="001C28A1">
      <w:pPr>
        <w:pStyle w:val="NoSpacing"/>
        <w:rPr>
          <w:rFonts w:cs="Times New Roman"/>
          <w:szCs w:val="24"/>
        </w:rPr>
      </w:pPr>
    </w:p>
    <w:p w14:paraId="78A4CAAD" w14:textId="77777777" w:rsidR="001C28A1" w:rsidRDefault="001C28A1" w:rsidP="001C28A1">
      <w:pPr>
        <w:pStyle w:val="NoSpacing"/>
        <w:rPr>
          <w:rFonts w:cs="Times New Roman"/>
          <w:szCs w:val="24"/>
        </w:rPr>
      </w:pPr>
    </w:p>
    <w:p w14:paraId="6D9E60C4" w14:textId="77777777" w:rsidR="00547450" w:rsidRDefault="00547450" w:rsidP="005474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subdeacon in the parish church of Chudleigh, Devon.</w:t>
      </w:r>
    </w:p>
    <w:p w14:paraId="6FF32720" w14:textId="77777777" w:rsidR="00547450" w:rsidRDefault="00547450" w:rsidP="005474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5FB63F11" w14:textId="53701124" w:rsidR="00547450" w:rsidRDefault="00547450" w:rsidP="0054745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p.191)</w:t>
      </w:r>
    </w:p>
    <w:p w14:paraId="65004E4C" w14:textId="77777777" w:rsidR="001C28A1" w:rsidRDefault="001C28A1" w:rsidP="001C28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was ordained deacon in Chudleigh, Devon.</w:t>
      </w:r>
    </w:p>
    <w:p w14:paraId="57C8B8C3" w14:textId="77777777" w:rsidR="001C28A1" w:rsidRDefault="001C28A1" w:rsidP="001C28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A64F40B" w14:textId="77777777" w:rsidR="001C28A1" w:rsidRDefault="001C28A1" w:rsidP="001C28A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p.193)</w:t>
      </w:r>
    </w:p>
    <w:p w14:paraId="1DF336B8" w14:textId="77777777" w:rsidR="001C28A1" w:rsidRDefault="001C28A1" w:rsidP="001C28A1">
      <w:pPr>
        <w:pStyle w:val="NoSpacing"/>
        <w:rPr>
          <w:rFonts w:cs="Times New Roman"/>
          <w:szCs w:val="24"/>
        </w:rPr>
      </w:pPr>
    </w:p>
    <w:p w14:paraId="1686F9D4" w14:textId="77777777" w:rsidR="001C28A1" w:rsidRDefault="001C28A1" w:rsidP="001C28A1">
      <w:pPr>
        <w:pStyle w:val="NoSpacing"/>
        <w:rPr>
          <w:rFonts w:cs="Times New Roman"/>
          <w:szCs w:val="24"/>
        </w:rPr>
      </w:pPr>
    </w:p>
    <w:p w14:paraId="532AEA58" w14:textId="77777777" w:rsidR="001C28A1" w:rsidRDefault="001C28A1" w:rsidP="001C28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2023</w:t>
      </w:r>
    </w:p>
    <w:p w14:paraId="17E78182" w14:textId="61B19418" w:rsidR="00547450" w:rsidRDefault="00547450" w:rsidP="001C28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2024</w:t>
      </w:r>
    </w:p>
    <w:p w14:paraId="3D0D8D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A90C3" w14:textId="77777777" w:rsidR="008E6115" w:rsidRDefault="008E6115" w:rsidP="009139A6">
      <w:r>
        <w:separator/>
      </w:r>
    </w:p>
  </w:endnote>
  <w:endnote w:type="continuationSeparator" w:id="0">
    <w:p w14:paraId="66D9DB21" w14:textId="77777777" w:rsidR="008E6115" w:rsidRDefault="008E61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09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4F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E4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617FF" w14:textId="77777777" w:rsidR="008E6115" w:rsidRDefault="008E6115" w:rsidP="009139A6">
      <w:r>
        <w:separator/>
      </w:r>
    </w:p>
  </w:footnote>
  <w:footnote w:type="continuationSeparator" w:id="0">
    <w:p w14:paraId="3188C747" w14:textId="77777777" w:rsidR="008E6115" w:rsidRDefault="008E61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DD7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F5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D5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8A1"/>
    <w:rsid w:val="000666E0"/>
    <w:rsid w:val="001C28A1"/>
    <w:rsid w:val="002510B7"/>
    <w:rsid w:val="00547450"/>
    <w:rsid w:val="005C130B"/>
    <w:rsid w:val="00826F5C"/>
    <w:rsid w:val="008E611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54F29"/>
  <w15:chartTrackingRefBased/>
  <w15:docId w15:val="{5368F7C6-0968-4A1E-9B33-2489064D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2023-08-06T16:11:00Z</dcterms:created>
  <dcterms:modified xsi:type="dcterms:W3CDTF">2024-03-22T20:06:00Z</dcterms:modified>
</cp:coreProperties>
</file>