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D920E" w14:textId="349458C8" w:rsidR="00DA5563" w:rsidRDefault="00DA5563" w:rsidP="00DA5563">
      <w:pPr>
        <w:pStyle w:val="NoSpacing"/>
      </w:pPr>
      <w:r>
        <w:rPr>
          <w:u w:val="single"/>
        </w:rPr>
        <w:t>Richard BURNARD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5</w:t>
      </w:r>
      <w:r>
        <w:t>)</w:t>
      </w:r>
    </w:p>
    <w:p w14:paraId="4BD90B29" w14:textId="77777777" w:rsidR="00DA5563" w:rsidRDefault="00DA5563" w:rsidP="00DA5563">
      <w:pPr>
        <w:pStyle w:val="NoSpacing"/>
      </w:pPr>
      <w:r>
        <w:t>of the diocese of Exeter.</w:t>
      </w:r>
    </w:p>
    <w:p w14:paraId="608E0932" w14:textId="77777777" w:rsidR="00DA5563" w:rsidRDefault="00DA5563" w:rsidP="00DA5563">
      <w:pPr>
        <w:pStyle w:val="NoSpacing"/>
      </w:pPr>
    </w:p>
    <w:p w14:paraId="4403B32F" w14:textId="77777777" w:rsidR="00DA5563" w:rsidRDefault="00DA5563" w:rsidP="00DA5563">
      <w:pPr>
        <w:pStyle w:val="NoSpacing"/>
      </w:pPr>
    </w:p>
    <w:p w14:paraId="5CFDDAC1" w14:textId="474E9E36" w:rsidR="00DA5563" w:rsidRDefault="00DA5563" w:rsidP="00DA5563">
      <w:pPr>
        <w:pStyle w:val="NoSpacing"/>
      </w:pPr>
      <w:r>
        <w:t>1</w:t>
      </w:r>
      <w:r>
        <w:t>9</w:t>
      </w:r>
      <w:r>
        <w:t xml:space="preserve"> May140</w:t>
      </w:r>
      <w:r>
        <w:t>5</w:t>
      </w:r>
      <w:bookmarkStart w:id="0" w:name="_GoBack"/>
      <w:bookmarkEnd w:id="0"/>
      <w:r>
        <w:tab/>
        <w:t xml:space="preserve"> He was ordained to his first tonsure in </w:t>
      </w:r>
      <w:proofErr w:type="spellStart"/>
      <w:r>
        <w:t>Cuttingbeak</w:t>
      </w:r>
      <w:proofErr w:type="spellEnd"/>
      <w:r>
        <w:t>, Cornwall.</w:t>
      </w:r>
    </w:p>
    <w:p w14:paraId="11BDFF4C" w14:textId="77777777" w:rsidR="00DA5563" w:rsidRDefault="00DA5563" w:rsidP="00DA5563">
      <w:pPr>
        <w:pStyle w:val="NoSpacing"/>
      </w:pPr>
      <w:r>
        <w:tab/>
      </w:r>
      <w:r>
        <w:tab/>
        <w:t>(“Stafford Register” pp.430 and 425)</w:t>
      </w:r>
    </w:p>
    <w:p w14:paraId="40F7D0A4" w14:textId="77777777" w:rsidR="00DA5563" w:rsidRDefault="00DA5563" w:rsidP="00DA5563">
      <w:pPr>
        <w:pStyle w:val="NoSpacing"/>
      </w:pPr>
    </w:p>
    <w:p w14:paraId="7E0BE8BC" w14:textId="77777777" w:rsidR="00DA5563" w:rsidRDefault="00DA5563" w:rsidP="00DA5563">
      <w:pPr>
        <w:pStyle w:val="NoSpacing"/>
      </w:pPr>
    </w:p>
    <w:p w14:paraId="29EC673D" w14:textId="77777777" w:rsidR="00DA5563" w:rsidRPr="00C41D67" w:rsidRDefault="00DA5563" w:rsidP="00DA5563">
      <w:pPr>
        <w:pStyle w:val="NoSpacing"/>
      </w:pPr>
      <w:r>
        <w:t>6 March 2019</w:t>
      </w:r>
    </w:p>
    <w:p w14:paraId="7F017AB1" w14:textId="56BB2EC1" w:rsidR="006B2F86" w:rsidRPr="00DA5563" w:rsidRDefault="00DA5563" w:rsidP="00E71FC3">
      <w:pPr>
        <w:pStyle w:val="NoSpacing"/>
      </w:pPr>
    </w:p>
    <w:sectPr w:rsidR="006B2F86" w:rsidRPr="00DA55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D170E" w14:textId="77777777" w:rsidR="00DA5563" w:rsidRDefault="00DA5563" w:rsidP="00E71FC3">
      <w:pPr>
        <w:spacing w:after="0" w:line="240" w:lineRule="auto"/>
      </w:pPr>
      <w:r>
        <w:separator/>
      </w:r>
    </w:p>
  </w:endnote>
  <w:endnote w:type="continuationSeparator" w:id="0">
    <w:p w14:paraId="073E2555" w14:textId="77777777" w:rsidR="00DA5563" w:rsidRDefault="00DA55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BC8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CDF65" w14:textId="77777777" w:rsidR="00DA5563" w:rsidRDefault="00DA5563" w:rsidP="00E71FC3">
      <w:pPr>
        <w:spacing w:after="0" w:line="240" w:lineRule="auto"/>
      </w:pPr>
      <w:r>
        <w:separator/>
      </w:r>
    </w:p>
  </w:footnote>
  <w:footnote w:type="continuationSeparator" w:id="0">
    <w:p w14:paraId="0711B50D" w14:textId="77777777" w:rsidR="00DA5563" w:rsidRDefault="00DA55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63"/>
    <w:rsid w:val="001A7C09"/>
    <w:rsid w:val="00577BD5"/>
    <w:rsid w:val="00656CBA"/>
    <w:rsid w:val="006A1F77"/>
    <w:rsid w:val="00733BE7"/>
    <w:rsid w:val="00AB52E8"/>
    <w:rsid w:val="00B16D3F"/>
    <w:rsid w:val="00BB41AC"/>
    <w:rsid w:val="00DA55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95470"/>
  <w15:chartTrackingRefBased/>
  <w15:docId w15:val="{55491138-7BF6-4E89-806A-DAFB49CE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2019-03-06T20:46:00Z</dcterms:created>
  <dcterms:modified xsi:type="dcterms:W3CDTF">2019-03-06T20:51:00Z</dcterms:modified>
</cp:coreProperties>
</file>