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F03" w:rsidRDefault="00374F03" w:rsidP="00374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BURNARD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374F03" w:rsidRDefault="00374F03" w:rsidP="00374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74F03" w:rsidRDefault="00374F03" w:rsidP="00374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4F03" w:rsidRDefault="00374F03" w:rsidP="00374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4F03" w:rsidRDefault="00374F03" w:rsidP="00374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Apr.1427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Exeter, Devon, by the Bishop.</w:t>
      </w:r>
    </w:p>
    <w:p w:rsidR="00374F03" w:rsidRDefault="00374F03" w:rsidP="00374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p.108)</w:t>
      </w:r>
    </w:p>
    <w:p w:rsidR="00374F03" w:rsidRDefault="00374F03" w:rsidP="00374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4F03" w:rsidRDefault="00374F03" w:rsidP="00374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74F03" w:rsidRDefault="00374F03" w:rsidP="00374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2016</w:t>
      </w:r>
      <w:bookmarkStart w:id="0" w:name="_GoBack"/>
      <w:bookmarkEnd w:id="0"/>
    </w:p>
    <w:sectPr w:rsidR="006B2F86" w:rsidRPr="00374F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F03" w:rsidRDefault="00374F03" w:rsidP="00E71FC3">
      <w:pPr>
        <w:spacing w:after="0" w:line="240" w:lineRule="auto"/>
      </w:pPr>
      <w:r>
        <w:separator/>
      </w:r>
    </w:p>
  </w:endnote>
  <w:endnote w:type="continuationSeparator" w:id="0">
    <w:p w:rsidR="00374F03" w:rsidRDefault="00374F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F03" w:rsidRDefault="00374F03" w:rsidP="00E71FC3">
      <w:pPr>
        <w:spacing w:after="0" w:line="240" w:lineRule="auto"/>
      </w:pPr>
      <w:r>
        <w:separator/>
      </w:r>
    </w:p>
  </w:footnote>
  <w:footnote w:type="continuationSeparator" w:id="0">
    <w:p w:rsidR="00374F03" w:rsidRDefault="00374F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03"/>
    <w:rsid w:val="00374F0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A3F84"/>
  <w15:chartTrackingRefBased/>
  <w15:docId w15:val="{CE2A441C-FD3A-47DB-B681-3A682B4C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2016-04-22T18:32:00Z</dcterms:created>
  <dcterms:modified xsi:type="dcterms:W3CDTF">2016-04-22T18:33:00Z</dcterms:modified>
</cp:coreProperties>
</file>