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EBA77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BURNARD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04416F6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Snodland</w:t>
      </w:r>
      <w:proofErr w:type="spellEnd"/>
      <w:r>
        <w:rPr>
          <w:rFonts w:ascii="Times New Roman" w:hAnsi="Times New Roman" w:cs="Times New Roman"/>
        </w:rPr>
        <w:t>, Kent. Beer brewer.</w:t>
      </w:r>
    </w:p>
    <w:p w14:paraId="5F31A9E4" w14:textId="77777777" w:rsidR="00C835E5" w:rsidRDefault="00C835E5" w:rsidP="00C835E5">
      <w:pPr>
        <w:rPr>
          <w:rFonts w:ascii="Times New Roman" w:hAnsi="Times New Roman" w:cs="Times New Roman"/>
        </w:rPr>
      </w:pPr>
    </w:p>
    <w:p w14:paraId="0F4F7775" w14:textId="77777777" w:rsidR="00C835E5" w:rsidRDefault="00C835E5" w:rsidP="00C835E5">
      <w:pPr>
        <w:rPr>
          <w:rFonts w:ascii="Times New Roman" w:hAnsi="Times New Roman" w:cs="Times New Roman"/>
        </w:rPr>
      </w:pPr>
    </w:p>
    <w:p w14:paraId="76A67EFE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Rykkyl</w:t>
      </w:r>
      <w:proofErr w:type="spellEnd"/>
      <w:r>
        <w:rPr>
          <w:rFonts w:ascii="Times New Roman" w:hAnsi="Times New Roman" w:cs="Times New Roman"/>
        </w:rPr>
        <w:t>(q.v.) brought a plaint of debt against him, Geoffrey</w:t>
      </w:r>
    </w:p>
    <w:p w14:paraId="6C62DF04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Adam of </w:t>
      </w:r>
      <w:proofErr w:type="spellStart"/>
      <w:r>
        <w:rPr>
          <w:rFonts w:ascii="Times New Roman" w:hAnsi="Times New Roman" w:cs="Times New Roman"/>
        </w:rPr>
        <w:t>Fryndsbury</w:t>
      </w:r>
      <w:proofErr w:type="spellEnd"/>
      <w:r>
        <w:rPr>
          <w:rFonts w:ascii="Times New Roman" w:hAnsi="Times New Roman" w:cs="Times New Roman"/>
        </w:rPr>
        <w:t>(q.v.), John Thorne of Gillingham(q.v.),</w:t>
      </w:r>
    </w:p>
    <w:p w14:paraId="28128953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Frenche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Snodland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Sprever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gramStart"/>
      <w:r>
        <w:rPr>
          <w:rFonts w:ascii="Times New Roman" w:hAnsi="Times New Roman" w:cs="Times New Roman"/>
        </w:rPr>
        <w:t>Cobham.(</w:t>
      </w:r>
      <w:proofErr w:type="gramEnd"/>
      <w:r>
        <w:rPr>
          <w:rFonts w:ascii="Times New Roman" w:hAnsi="Times New Roman" w:cs="Times New Roman"/>
        </w:rPr>
        <w:t>q.v.)</w:t>
      </w:r>
    </w:p>
    <w:p w14:paraId="6A2B0C24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07DBCDD" w14:textId="77777777" w:rsidR="00C835E5" w:rsidRDefault="00C835E5" w:rsidP="00C835E5">
      <w:pPr>
        <w:rPr>
          <w:rFonts w:ascii="Times New Roman" w:hAnsi="Times New Roman" w:cs="Times New Roman"/>
        </w:rPr>
      </w:pPr>
    </w:p>
    <w:p w14:paraId="42C32075" w14:textId="77777777" w:rsidR="00C835E5" w:rsidRDefault="00C835E5" w:rsidP="00C835E5">
      <w:pPr>
        <w:rPr>
          <w:rFonts w:ascii="Times New Roman" w:hAnsi="Times New Roman" w:cs="Times New Roman"/>
        </w:rPr>
      </w:pPr>
    </w:p>
    <w:p w14:paraId="52C10EDB" w14:textId="77777777" w:rsidR="00C835E5" w:rsidRDefault="00C835E5" w:rsidP="00C83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2018</w:t>
      </w:r>
    </w:p>
    <w:p w14:paraId="53B117DD" w14:textId="77777777" w:rsidR="006B2F86" w:rsidRPr="00E71FC3" w:rsidRDefault="00C835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16A12" w14:textId="77777777" w:rsidR="00C835E5" w:rsidRDefault="00C835E5" w:rsidP="00E71FC3">
      <w:r>
        <w:separator/>
      </w:r>
    </w:p>
  </w:endnote>
  <w:endnote w:type="continuationSeparator" w:id="0">
    <w:p w14:paraId="1CE486A4" w14:textId="77777777" w:rsidR="00C835E5" w:rsidRDefault="00C835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2A9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5AEB" w14:textId="77777777" w:rsidR="00C835E5" w:rsidRDefault="00C835E5" w:rsidP="00E71FC3">
      <w:r>
        <w:separator/>
      </w:r>
    </w:p>
  </w:footnote>
  <w:footnote w:type="continuationSeparator" w:id="0">
    <w:p w14:paraId="1B0475A1" w14:textId="77777777" w:rsidR="00C835E5" w:rsidRDefault="00C835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E5"/>
    <w:rsid w:val="001A7C09"/>
    <w:rsid w:val="00577BD5"/>
    <w:rsid w:val="00656CBA"/>
    <w:rsid w:val="006A1F77"/>
    <w:rsid w:val="00733BE7"/>
    <w:rsid w:val="00AB52E8"/>
    <w:rsid w:val="00B16D3F"/>
    <w:rsid w:val="00BB41AC"/>
    <w:rsid w:val="00C835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CF47"/>
  <w15:chartTrackingRefBased/>
  <w15:docId w15:val="{5C536160-56E1-4855-B54C-B183828A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5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83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2018-12-10T21:57:00Z</dcterms:created>
  <dcterms:modified xsi:type="dcterms:W3CDTF">2018-12-10T21:58:00Z</dcterms:modified>
</cp:coreProperties>
</file>