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DD988" w14:textId="77777777" w:rsidR="005D3E4D" w:rsidRDefault="005D3E4D" w:rsidP="005D3E4D">
      <w:pPr>
        <w:pStyle w:val="NoSpacing"/>
      </w:pPr>
      <w:r>
        <w:rPr>
          <w:u w:val="single"/>
        </w:rPr>
        <w:t>John BURNARD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14:paraId="19BEFA72" w14:textId="77777777" w:rsidR="005D3E4D" w:rsidRDefault="005D3E4D" w:rsidP="005D3E4D">
      <w:pPr>
        <w:pStyle w:val="NoSpacing"/>
      </w:pPr>
    </w:p>
    <w:p w14:paraId="4E9A9831" w14:textId="77777777" w:rsidR="005D3E4D" w:rsidRDefault="005D3E4D" w:rsidP="005D3E4D">
      <w:pPr>
        <w:pStyle w:val="NoSpacing"/>
      </w:pPr>
    </w:p>
    <w:p w14:paraId="1BCD7329" w14:textId="77777777" w:rsidR="005D3E4D" w:rsidRDefault="005D3E4D" w:rsidP="005D3E4D">
      <w:pPr>
        <w:pStyle w:val="NoSpacing"/>
      </w:pPr>
      <w:r>
        <w:tab/>
        <w:t>1483</w:t>
      </w:r>
      <w:r>
        <w:tab/>
        <w:t xml:space="preserve">He made a plaint of debt against William Smyth of </w:t>
      </w:r>
      <w:proofErr w:type="spellStart"/>
      <w:r>
        <w:t>Milverton</w:t>
      </w:r>
      <w:proofErr w:type="spellEnd"/>
      <w:r>
        <w:t>, Somerset(q.v.).</w:t>
      </w:r>
    </w:p>
    <w:p w14:paraId="33C799D4" w14:textId="77777777" w:rsidR="005D3E4D" w:rsidRDefault="005D3E4D" w:rsidP="005D3E4D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0B651AC2" w14:textId="77777777" w:rsidR="005D3E4D" w:rsidRDefault="005D3E4D" w:rsidP="005D3E4D">
      <w:pPr>
        <w:pStyle w:val="NoSpacing"/>
      </w:pPr>
    </w:p>
    <w:p w14:paraId="40C0358E" w14:textId="77777777" w:rsidR="005D3E4D" w:rsidRDefault="005D3E4D" w:rsidP="005D3E4D">
      <w:pPr>
        <w:pStyle w:val="NoSpacing"/>
      </w:pPr>
    </w:p>
    <w:p w14:paraId="28D36174" w14:textId="77777777" w:rsidR="005D3E4D" w:rsidRDefault="005D3E4D" w:rsidP="005D3E4D">
      <w:pPr>
        <w:pStyle w:val="NoSpacing"/>
      </w:pPr>
      <w:r>
        <w:t>14 March 2019</w:t>
      </w:r>
    </w:p>
    <w:p w14:paraId="537A201B" w14:textId="77777777" w:rsidR="006B2F86" w:rsidRPr="00E71FC3" w:rsidRDefault="005D3E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D5F15" w14:textId="77777777" w:rsidR="005D3E4D" w:rsidRDefault="005D3E4D" w:rsidP="00E71FC3">
      <w:pPr>
        <w:spacing w:after="0" w:line="240" w:lineRule="auto"/>
      </w:pPr>
      <w:r>
        <w:separator/>
      </w:r>
    </w:p>
  </w:endnote>
  <w:endnote w:type="continuationSeparator" w:id="0">
    <w:p w14:paraId="22A985E7" w14:textId="77777777" w:rsidR="005D3E4D" w:rsidRDefault="005D3E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4B78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E9D2E" w14:textId="77777777" w:rsidR="005D3E4D" w:rsidRDefault="005D3E4D" w:rsidP="00E71FC3">
      <w:pPr>
        <w:spacing w:after="0" w:line="240" w:lineRule="auto"/>
      </w:pPr>
      <w:r>
        <w:separator/>
      </w:r>
    </w:p>
  </w:footnote>
  <w:footnote w:type="continuationSeparator" w:id="0">
    <w:p w14:paraId="513EEBE1" w14:textId="77777777" w:rsidR="005D3E4D" w:rsidRDefault="005D3E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4D"/>
    <w:rsid w:val="001A7C09"/>
    <w:rsid w:val="00577BD5"/>
    <w:rsid w:val="005D3E4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747E"/>
  <w15:chartTrackingRefBased/>
  <w15:docId w15:val="{41E5FB22-16AD-4844-B17C-75F771F3C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2019-04-02T19:08:00Z</dcterms:created>
  <dcterms:modified xsi:type="dcterms:W3CDTF">2019-04-02T19:08:00Z</dcterms:modified>
</cp:coreProperties>
</file>