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97866" w14:textId="77777777" w:rsidR="002F2571" w:rsidRDefault="002F2571" w:rsidP="002F25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334CA577" w14:textId="77777777" w:rsidR="002F2571" w:rsidRDefault="002F2571" w:rsidP="002F25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Yorkshire.</w:t>
      </w:r>
    </w:p>
    <w:p w14:paraId="1E7499DA" w14:textId="77777777" w:rsidR="002F2571" w:rsidRDefault="002F2571" w:rsidP="002F2571">
      <w:pPr>
        <w:rPr>
          <w:rFonts w:ascii="Times New Roman" w:hAnsi="Times New Roman" w:cs="Times New Roman"/>
          <w:sz w:val="24"/>
          <w:szCs w:val="24"/>
        </w:rPr>
      </w:pPr>
    </w:p>
    <w:p w14:paraId="7A3F0EF1" w14:textId="77777777" w:rsidR="002F2571" w:rsidRDefault="002F2571" w:rsidP="002F2571">
      <w:pPr>
        <w:rPr>
          <w:rFonts w:ascii="Times New Roman" w:hAnsi="Times New Roman" w:cs="Times New Roman"/>
          <w:sz w:val="24"/>
          <w:szCs w:val="24"/>
        </w:rPr>
      </w:pPr>
    </w:p>
    <w:p w14:paraId="602D3014" w14:textId="77777777" w:rsidR="002F2571" w:rsidRDefault="002F2571" w:rsidP="002F25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joint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Thomas Everard(q.v.) and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Morys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409A6B46" w14:textId="77777777" w:rsidR="002F2571" w:rsidRDefault="002F2571" w:rsidP="002F25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when they were granted the alnage and subsidy of cloths for sale in </w:t>
      </w:r>
    </w:p>
    <w:p w14:paraId="7F122781" w14:textId="77777777" w:rsidR="002F2571" w:rsidRDefault="002F2571" w:rsidP="002F25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Herefordshire.    (C.F.R. 1405-13 p.99)</w:t>
      </w:r>
    </w:p>
    <w:p w14:paraId="76828036" w14:textId="77777777" w:rsidR="002F2571" w:rsidRDefault="002F2571" w:rsidP="002F2571">
      <w:pPr>
        <w:rPr>
          <w:rFonts w:ascii="Times New Roman" w:hAnsi="Times New Roman" w:cs="Times New Roman"/>
          <w:sz w:val="24"/>
          <w:szCs w:val="24"/>
        </w:rPr>
      </w:pPr>
    </w:p>
    <w:p w14:paraId="077D9DAB" w14:textId="77777777" w:rsidR="002F2571" w:rsidRDefault="002F2571" w:rsidP="002F2571">
      <w:pPr>
        <w:rPr>
          <w:rFonts w:ascii="Times New Roman" w:hAnsi="Times New Roman" w:cs="Times New Roman"/>
          <w:sz w:val="24"/>
          <w:szCs w:val="24"/>
        </w:rPr>
      </w:pPr>
    </w:p>
    <w:p w14:paraId="79165AF2" w14:textId="77777777" w:rsidR="002F2571" w:rsidRDefault="002F2571" w:rsidP="002F25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November 2021</w:t>
      </w:r>
    </w:p>
    <w:p w14:paraId="622C111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3C18D" w14:textId="77777777" w:rsidR="002F2571" w:rsidRDefault="002F2571" w:rsidP="009139A6">
      <w:r>
        <w:separator/>
      </w:r>
    </w:p>
  </w:endnote>
  <w:endnote w:type="continuationSeparator" w:id="0">
    <w:p w14:paraId="211838F2" w14:textId="77777777" w:rsidR="002F2571" w:rsidRDefault="002F25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62A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8C30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2EB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7FA7D" w14:textId="77777777" w:rsidR="002F2571" w:rsidRDefault="002F2571" w:rsidP="009139A6">
      <w:r>
        <w:separator/>
      </w:r>
    </w:p>
  </w:footnote>
  <w:footnote w:type="continuationSeparator" w:id="0">
    <w:p w14:paraId="61362A05" w14:textId="77777777" w:rsidR="002F2571" w:rsidRDefault="002F25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140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A88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23E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571"/>
    <w:rsid w:val="000666E0"/>
    <w:rsid w:val="002510B7"/>
    <w:rsid w:val="002F257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C48B1"/>
  <w15:chartTrackingRefBased/>
  <w15:docId w15:val="{25DF0F66-0263-48BA-A4BF-462F07DA7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57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2022-08-08T18:31:00Z</dcterms:created>
  <dcterms:modified xsi:type="dcterms:W3CDTF">2022-08-08T18:32:00Z</dcterms:modified>
</cp:coreProperties>
</file>