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B9AEF" w14:textId="77777777" w:rsidR="00477340" w:rsidRDefault="00477340" w:rsidP="004773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BURN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773B697" w14:textId="77777777" w:rsidR="00477340" w:rsidRDefault="00477340" w:rsidP="004773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D308AAF" w14:textId="77777777" w:rsidR="00477340" w:rsidRDefault="00477340" w:rsidP="004773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52E85" w14:textId="77777777" w:rsidR="00477340" w:rsidRDefault="00477340" w:rsidP="004773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68114" w14:textId="77777777" w:rsidR="00477340" w:rsidRDefault="00477340" w:rsidP="0047734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1962B129" w14:textId="77777777" w:rsidR="00477340" w:rsidRDefault="00477340" w:rsidP="0047734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A334403" w14:textId="77777777" w:rsidR="00477340" w:rsidRDefault="00477340" w:rsidP="0047734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BC52A4B" w14:textId="77777777" w:rsidR="00477340" w:rsidRDefault="00477340" w:rsidP="0047734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5F434D1" w14:textId="77777777" w:rsidR="00477340" w:rsidRDefault="00477340" w:rsidP="0047734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9B3142" w14:textId="77777777" w:rsidR="00477340" w:rsidRDefault="00477340" w:rsidP="0047734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762F66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A222F" w14:textId="77777777" w:rsidR="00477340" w:rsidRDefault="00477340" w:rsidP="009139A6">
      <w:r>
        <w:separator/>
      </w:r>
    </w:p>
  </w:endnote>
  <w:endnote w:type="continuationSeparator" w:id="0">
    <w:p w14:paraId="526550C5" w14:textId="77777777" w:rsidR="00477340" w:rsidRDefault="00477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90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338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0E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676A" w14:textId="77777777" w:rsidR="00477340" w:rsidRDefault="00477340" w:rsidP="009139A6">
      <w:r>
        <w:separator/>
      </w:r>
    </w:p>
  </w:footnote>
  <w:footnote w:type="continuationSeparator" w:id="0">
    <w:p w14:paraId="3247BFC0" w14:textId="77777777" w:rsidR="00477340" w:rsidRDefault="00477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27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06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170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40"/>
    <w:rsid w:val="000666E0"/>
    <w:rsid w:val="002510B7"/>
    <w:rsid w:val="0047734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0352"/>
  <w15:chartTrackingRefBased/>
  <w15:docId w15:val="{D2115B8C-E8F7-4BD7-BD95-739D3857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2022-02-12T21:02:00Z</dcterms:created>
  <dcterms:modified xsi:type="dcterms:W3CDTF">2022-02-12T21:02:00Z</dcterms:modified>
</cp:coreProperties>
</file>