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4B97D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BURMAYSTER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15ACDBA3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2ACEC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608FC3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Nicholas Richemont of Newington,</w:t>
      </w:r>
    </w:p>
    <w:p w14:paraId="7077DDE4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Surrey(q.v.), and 4 others.</w:t>
      </w:r>
    </w:p>
    <w:p w14:paraId="41885A8E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06E02A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27849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D57DF" w14:textId="77777777" w:rsidR="00EE1038" w:rsidRDefault="00EE1038" w:rsidP="00EE10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2022</w:t>
      </w:r>
    </w:p>
    <w:p w14:paraId="36EC7A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D02E7" w14:textId="77777777" w:rsidR="00EE1038" w:rsidRDefault="00EE1038" w:rsidP="009139A6">
      <w:r>
        <w:separator/>
      </w:r>
    </w:p>
  </w:endnote>
  <w:endnote w:type="continuationSeparator" w:id="0">
    <w:p w14:paraId="0E2A6CD0" w14:textId="77777777" w:rsidR="00EE1038" w:rsidRDefault="00EE10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2B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24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54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F6DA" w14:textId="77777777" w:rsidR="00EE1038" w:rsidRDefault="00EE1038" w:rsidP="009139A6">
      <w:r>
        <w:separator/>
      </w:r>
    </w:p>
  </w:footnote>
  <w:footnote w:type="continuationSeparator" w:id="0">
    <w:p w14:paraId="56012AAE" w14:textId="77777777" w:rsidR="00EE1038" w:rsidRDefault="00EE10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CD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EE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7F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103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6D54"/>
  <w15:chartTrackingRefBased/>
  <w15:docId w15:val="{43A19609-CBD3-454D-B25B-BFA22E9A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10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2022-09-17T19:18:00Z</dcterms:created>
  <dcterms:modified xsi:type="dcterms:W3CDTF">2022-09-17T19:19:00Z</dcterms:modified>
</cp:coreProperties>
</file>