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B0B31" w14:textId="77777777" w:rsidR="001435C9" w:rsidRDefault="001435C9" w:rsidP="001435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BURMAN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5CE945D8" w14:textId="77777777" w:rsidR="001435C9" w:rsidRDefault="001435C9" w:rsidP="001435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Sawbridgeworth, Hertfordshire. Yeoman.</w:t>
      </w:r>
    </w:p>
    <w:p w14:paraId="7C2950CC" w14:textId="77777777" w:rsidR="001435C9" w:rsidRDefault="001435C9" w:rsidP="001435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0DA070" w14:textId="77777777" w:rsidR="001435C9" w:rsidRDefault="001435C9" w:rsidP="001435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D0CC1F" w14:textId="77777777" w:rsidR="001435C9" w:rsidRDefault="001435C9" w:rsidP="001435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John Warner, junior(q.v.), brought a plaint of debt against him.</w:t>
      </w:r>
    </w:p>
    <w:p w14:paraId="6E337629" w14:textId="77777777" w:rsidR="001435C9" w:rsidRDefault="001435C9" w:rsidP="001435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https://waalt.uh.edu/index.php/CP40/871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748E5E0" w14:textId="77777777" w:rsidR="001435C9" w:rsidRDefault="001435C9" w:rsidP="001435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A79A44" w14:textId="77777777" w:rsidR="001435C9" w:rsidRDefault="001435C9" w:rsidP="001435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D5FF05" w14:textId="77777777" w:rsidR="001435C9" w:rsidRDefault="001435C9" w:rsidP="001435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June 2022</w:t>
      </w:r>
    </w:p>
    <w:p w14:paraId="234706F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BA5D3" w14:textId="77777777" w:rsidR="001435C9" w:rsidRDefault="001435C9" w:rsidP="009139A6">
      <w:r>
        <w:separator/>
      </w:r>
    </w:p>
  </w:endnote>
  <w:endnote w:type="continuationSeparator" w:id="0">
    <w:p w14:paraId="0CB0030A" w14:textId="77777777" w:rsidR="001435C9" w:rsidRDefault="001435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FF2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E9E5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8A0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3CB15" w14:textId="77777777" w:rsidR="001435C9" w:rsidRDefault="001435C9" w:rsidP="009139A6">
      <w:r>
        <w:separator/>
      </w:r>
    </w:p>
  </w:footnote>
  <w:footnote w:type="continuationSeparator" w:id="0">
    <w:p w14:paraId="509AAD31" w14:textId="77777777" w:rsidR="001435C9" w:rsidRDefault="001435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CFE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167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BA07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C9"/>
    <w:rsid w:val="000666E0"/>
    <w:rsid w:val="001435C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45876"/>
  <w15:chartTrackingRefBased/>
  <w15:docId w15:val="{06BD20BB-EB6F-4DBC-9687-908B2A30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435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2022-06-01T11:24:00Z</dcterms:created>
  <dcterms:modified xsi:type="dcterms:W3CDTF">2022-06-01T11:25:00Z</dcterms:modified>
</cp:coreProperties>
</file>