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C9D" w:rsidRDefault="00290C9D" w:rsidP="00290C9D">
      <w:pPr>
        <w:pStyle w:val="NoSpacing"/>
      </w:pPr>
      <w:r>
        <w:rPr>
          <w:u w:val="single"/>
        </w:rPr>
        <w:t>John BURMAN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290C9D" w:rsidRDefault="00290C9D" w:rsidP="00290C9D">
      <w:pPr>
        <w:pStyle w:val="NoSpacing"/>
      </w:pPr>
    </w:p>
    <w:p w:rsidR="00290C9D" w:rsidRDefault="00290C9D" w:rsidP="00290C9D">
      <w:pPr>
        <w:pStyle w:val="NoSpacing"/>
      </w:pPr>
    </w:p>
    <w:p w:rsidR="00290C9D" w:rsidRDefault="00290C9D" w:rsidP="00290C9D">
      <w:pPr>
        <w:pStyle w:val="NoSpacing"/>
      </w:pPr>
      <w:r>
        <w:t>31 Jul.</w:t>
      </w:r>
      <w:r>
        <w:tab/>
        <w:t>1443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proofErr w:type="gramStart"/>
      <w:r>
        <w:t>St.Osyth</w:t>
      </w:r>
      <w:proofErr w:type="spellEnd"/>
      <w:proofErr w:type="gramEnd"/>
      <w:r>
        <w:t>, Essex, into</w:t>
      </w:r>
    </w:p>
    <w:p w:rsidR="00290C9D" w:rsidRDefault="00290C9D" w:rsidP="00290C9D">
      <w:pPr>
        <w:pStyle w:val="NoSpacing"/>
      </w:pPr>
      <w:r>
        <w:tab/>
      </w:r>
      <w:r>
        <w:tab/>
        <w:t xml:space="preserve">lands of the late Thomas </w:t>
      </w:r>
      <w:proofErr w:type="spellStart"/>
      <w:r>
        <w:t>Howse</w:t>
      </w:r>
      <w:proofErr w:type="spellEnd"/>
      <w:r>
        <w:t>(q.v.).</w:t>
      </w:r>
    </w:p>
    <w:p w:rsidR="00290C9D" w:rsidRDefault="00290C9D" w:rsidP="00290C9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26-6)</w:t>
      </w:r>
    </w:p>
    <w:p w:rsidR="00290C9D" w:rsidRDefault="00290C9D" w:rsidP="00290C9D">
      <w:pPr>
        <w:pStyle w:val="NoSpacing"/>
      </w:pPr>
    </w:p>
    <w:p w:rsidR="00290C9D" w:rsidRDefault="00290C9D" w:rsidP="00290C9D">
      <w:pPr>
        <w:pStyle w:val="NoSpacing"/>
      </w:pPr>
    </w:p>
    <w:p w:rsidR="00290C9D" w:rsidRPr="00870072" w:rsidRDefault="00290C9D" w:rsidP="00290C9D">
      <w:pPr>
        <w:pStyle w:val="NoSpacing"/>
      </w:pPr>
      <w:r>
        <w:t>11 December 2016</w:t>
      </w:r>
    </w:p>
    <w:p w:rsidR="006B2F86" w:rsidRPr="00290C9D" w:rsidRDefault="00290C9D" w:rsidP="00E71FC3">
      <w:pPr>
        <w:pStyle w:val="NoSpacing"/>
      </w:pPr>
      <w:bookmarkStart w:id="0" w:name="_GoBack"/>
      <w:bookmarkEnd w:id="0"/>
    </w:p>
    <w:sectPr w:rsidR="006B2F86" w:rsidRPr="00290C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C9D" w:rsidRDefault="00290C9D" w:rsidP="00E71FC3">
      <w:pPr>
        <w:spacing w:after="0" w:line="240" w:lineRule="auto"/>
      </w:pPr>
      <w:r>
        <w:separator/>
      </w:r>
    </w:p>
  </w:endnote>
  <w:endnote w:type="continuationSeparator" w:id="0">
    <w:p w:rsidR="00290C9D" w:rsidRDefault="00290C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C9D" w:rsidRDefault="00290C9D" w:rsidP="00E71FC3">
      <w:pPr>
        <w:spacing w:after="0" w:line="240" w:lineRule="auto"/>
      </w:pPr>
      <w:r>
        <w:separator/>
      </w:r>
    </w:p>
  </w:footnote>
  <w:footnote w:type="continuationSeparator" w:id="0">
    <w:p w:rsidR="00290C9D" w:rsidRDefault="00290C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C9D"/>
    <w:rsid w:val="001A7C09"/>
    <w:rsid w:val="00290C9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D6F7F"/>
  <w15:chartTrackingRefBased/>
  <w15:docId w15:val="{3C7FCC3E-0C67-4F80-865B-CF7E4EDB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2016-12-11T22:21:00Z</dcterms:created>
  <dcterms:modified xsi:type="dcterms:W3CDTF">2016-12-11T22:21:00Z</dcterms:modified>
</cp:coreProperties>
</file>