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F1E" w:rsidRDefault="00FC2F1E" w:rsidP="00FC2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BURMAN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FC2F1E" w:rsidRDefault="00FC2F1E" w:rsidP="00FC2F1E">
      <w:pPr>
        <w:rPr>
          <w:rFonts w:ascii="Times New Roman" w:hAnsi="Times New Roman" w:cs="Times New Roman"/>
        </w:rPr>
      </w:pPr>
    </w:p>
    <w:p w:rsidR="00FC2F1E" w:rsidRDefault="00FC2F1E" w:rsidP="00FC2F1E">
      <w:pPr>
        <w:rPr>
          <w:rFonts w:ascii="Times New Roman" w:hAnsi="Times New Roman" w:cs="Times New Roman"/>
        </w:rPr>
      </w:pPr>
    </w:p>
    <w:p w:rsidR="00FC2F1E" w:rsidRDefault="00FC2F1E" w:rsidP="00FC2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Aug.1434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, Essex,</w:t>
      </w:r>
    </w:p>
    <w:p w:rsidR="00FC2F1E" w:rsidRDefault="00FC2F1E" w:rsidP="00FC2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lands of the late William </w:t>
      </w:r>
      <w:proofErr w:type="spellStart"/>
      <w:r>
        <w:rPr>
          <w:rFonts w:ascii="Times New Roman" w:hAnsi="Times New Roman" w:cs="Times New Roman"/>
        </w:rPr>
        <w:t>Rayneford</w:t>
      </w:r>
      <w:proofErr w:type="spellEnd"/>
      <w:r>
        <w:rPr>
          <w:rFonts w:ascii="Times New Roman" w:hAnsi="Times New Roman" w:cs="Times New Roman"/>
        </w:rPr>
        <w:t>(q.v.).</w:t>
      </w:r>
    </w:p>
    <w:p w:rsidR="00FC2F1E" w:rsidRDefault="00FC2F1E" w:rsidP="00FC2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24-152)</w:t>
      </w:r>
    </w:p>
    <w:p w:rsidR="00FC2F1E" w:rsidRDefault="00FC2F1E" w:rsidP="00FC2F1E">
      <w:pPr>
        <w:rPr>
          <w:rFonts w:ascii="Times New Roman" w:hAnsi="Times New Roman" w:cs="Times New Roman"/>
        </w:rPr>
      </w:pPr>
    </w:p>
    <w:p w:rsidR="00FC2F1E" w:rsidRDefault="00FC2F1E" w:rsidP="00FC2F1E">
      <w:pPr>
        <w:rPr>
          <w:rFonts w:ascii="Times New Roman" w:hAnsi="Times New Roman" w:cs="Times New Roman"/>
        </w:rPr>
      </w:pPr>
    </w:p>
    <w:p w:rsidR="00FC2F1E" w:rsidRDefault="00FC2F1E" w:rsidP="00FC2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FC2F1E" w:rsidRPr="00AB6675" w:rsidRDefault="00FC2F1E" w:rsidP="00FC2F1E">
      <w:pPr>
        <w:rPr>
          <w:rFonts w:ascii="Times New Roman" w:hAnsi="Times New Roman" w:cs="Times New Roman"/>
        </w:rPr>
      </w:pPr>
    </w:p>
    <w:p w:rsidR="006B2F86" w:rsidRPr="00E71FC3" w:rsidRDefault="00FC2F1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F1E" w:rsidRDefault="00FC2F1E" w:rsidP="00E71FC3">
      <w:r>
        <w:separator/>
      </w:r>
    </w:p>
  </w:endnote>
  <w:endnote w:type="continuationSeparator" w:id="0">
    <w:p w:rsidR="00FC2F1E" w:rsidRDefault="00FC2F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F1E" w:rsidRDefault="00FC2F1E" w:rsidP="00E71FC3">
      <w:r>
        <w:separator/>
      </w:r>
    </w:p>
  </w:footnote>
  <w:footnote w:type="continuationSeparator" w:id="0">
    <w:p w:rsidR="00FC2F1E" w:rsidRDefault="00FC2F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1E"/>
    <w:rsid w:val="00AB52E8"/>
    <w:rsid w:val="00B16D3F"/>
    <w:rsid w:val="00E71FC3"/>
    <w:rsid w:val="00EF4813"/>
    <w:rsid w:val="00FC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D822A-2808-440D-B34F-D38CCC45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C2F1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2F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2016-04-17T21:08:00Z</dcterms:created>
  <dcterms:modified xsi:type="dcterms:W3CDTF">2016-04-17T21:08:00Z</dcterms:modified>
</cp:coreProperties>
</file>