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B3449" w14:textId="0CDD0861" w:rsidR="00BA00AB" w:rsidRDefault="00D046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BURLOND</w:t>
      </w:r>
      <w:r>
        <w:rPr>
          <w:rFonts w:cs="Times New Roman"/>
          <w:szCs w:val="24"/>
        </w:rPr>
        <w:t xml:space="preserve">       (fl.1468)</w:t>
      </w:r>
    </w:p>
    <w:p w14:paraId="4084E559" w14:textId="660CD3E6" w:rsidR="00D04648" w:rsidRDefault="00D046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Cottered, Hertfordshire, yeoman, alias Robert Buston, late of Wisbech, </w:t>
      </w:r>
    </w:p>
    <w:p w14:paraId="0955A7E6" w14:textId="328B7D05" w:rsidR="00D04648" w:rsidRDefault="00D046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Cambridgeshire, weaver.</w:t>
      </w:r>
    </w:p>
    <w:p w14:paraId="5E114170" w14:textId="77777777" w:rsidR="00D04648" w:rsidRDefault="00D04648" w:rsidP="009139A6">
      <w:pPr>
        <w:pStyle w:val="NoSpacing"/>
        <w:rPr>
          <w:rFonts w:cs="Times New Roman"/>
          <w:szCs w:val="24"/>
        </w:rPr>
      </w:pPr>
    </w:p>
    <w:p w14:paraId="7739D902" w14:textId="77777777" w:rsidR="00D04648" w:rsidRDefault="00D04648" w:rsidP="009139A6">
      <w:pPr>
        <w:pStyle w:val="NoSpacing"/>
        <w:rPr>
          <w:rFonts w:cs="Times New Roman"/>
          <w:szCs w:val="24"/>
        </w:rPr>
      </w:pPr>
    </w:p>
    <w:p w14:paraId="1E557702" w14:textId="70C0D464" w:rsidR="00D04648" w:rsidRDefault="00D046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Jul.1468</w:t>
      </w:r>
      <w:r>
        <w:rPr>
          <w:rFonts w:cs="Times New Roman"/>
          <w:szCs w:val="24"/>
        </w:rPr>
        <w:tab/>
        <w:t>He was granted a general pardon.</w:t>
      </w:r>
    </w:p>
    <w:p w14:paraId="24F00B36" w14:textId="77777777" w:rsidR="00300C52" w:rsidRPr="007F32B5" w:rsidRDefault="00D04648" w:rsidP="00300C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300C52" w:rsidRPr="007F32B5">
        <w:rPr>
          <w:rFonts w:cs="Times New Roman"/>
          <w:szCs w:val="24"/>
        </w:rPr>
        <w:t>(“The Pardon Rolls of Edward IV 14</w:t>
      </w:r>
      <w:r w:rsidR="00300C52">
        <w:rPr>
          <w:rFonts w:cs="Times New Roman"/>
          <w:szCs w:val="24"/>
        </w:rPr>
        <w:t>68-71</w:t>
      </w:r>
      <w:r w:rsidR="00300C52" w:rsidRPr="007F32B5">
        <w:rPr>
          <w:rFonts w:cs="Times New Roman"/>
          <w:szCs w:val="24"/>
        </w:rPr>
        <w:t>” ed. Hannes Kleineke,</w:t>
      </w:r>
    </w:p>
    <w:p w14:paraId="29F4C64B" w14:textId="65FC772D" w:rsidR="00D04648" w:rsidRDefault="00300C52" w:rsidP="00300C52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1)</w:t>
      </w:r>
    </w:p>
    <w:p w14:paraId="1F9C27A3" w14:textId="77777777" w:rsidR="00300C52" w:rsidRDefault="00300C52" w:rsidP="00300C52">
      <w:pPr>
        <w:pStyle w:val="NoSpacing"/>
        <w:rPr>
          <w:rFonts w:cs="Times New Roman"/>
          <w:szCs w:val="24"/>
        </w:rPr>
      </w:pPr>
    </w:p>
    <w:p w14:paraId="323BE3C3" w14:textId="77777777" w:rsidR="00300C52" w:rsidRDefault="00300C52" w:rsidP="00300C52">
      <w:pPr>
        <w:pStyle w:val="NoSpacing"/>
        <w:rPr>
          <w:rFonts w:cs="Times New Roman"/>
          <w:szCs w:val="24"/>
        </w:rPr>
      </w:pPr>
    </w:p>
    <w:p w14:paraId="398D0E5A" w14:textId="61B3B69A" w:rsidR="00300C52" w:rsidRPr="00D04648" w:rsidRDefault="00300C52" w:rsidP="00300C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October 2023</w:t>
      </w:r>
    </w:p>
    <w:sectPr w:rsidR="00300C52" w:rsidRPr="00D046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DAA4" w14:textId="77777777" w:rsidR="00D04648" w:rsidRDefault="00D04648" w:rsidP="009139A6">
      <w:r>
        <w:separator/>
      </w:r>
    </w:p>
  </w:endnote>
  <w:endnote w:type="continuationSeparator" w:id="0">
    <w:p w14:paraId="06219130" w14:textId="77777777" w:rsidR="00D04648" w:rsidRDefault="00D046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D6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EFB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C5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184EC" w14:textId="77777777" w:rsidR="00D04648" w:rsidRDefault="00D04648" w:rsidP="009139A6">
      <w:r>
        <w:separator/>
      </w:r>
    </w:p>
  </w:footnote>
  <w:footnote w:type="continuationSeparator" w:id="0">
    <w:p w14:paraId="0B49A1A6" w14:textId="77777777" w:rsidR="00D04648" w:rsidRDefault="00D046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66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C3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915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48"/>
    <w:rsid w:val="000666E0"/>
    <w:rsid w:val="002510B7"/>
    <w:rsid w:val="00300C5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464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9A8D"/>
  <w15:chartTrackingRefBased/>
  <w15:docId w15:val="{BD996A13-7029-492A-87D9-2885AA87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2023-10-22T20:06:00Z</dcterms:created>
  <dcterms:modified xsi:type="dcterms:W3CDTF">2023-10-22T20:24:00Z</dcterms:modified>
</cp:coreProperties>
</file>