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511F2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BURLETON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fl.1504)</w:t>
      </w:r>
    </w:p>
    <w:p w14:paraId="543E1DDF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Dartford, Kent.</w:t>
      </w:r>
    </w:p>
    <w:p w14:paraId="6E0CCD40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2AF6E6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4ED011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590CF0D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F640C5F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3B92DF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7E403E" w14:textId="77777777" w:rsidR="001A43E5" w:rsidRDefault="001A43E5" w:rsidP="001A43E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60BB86D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74B7" w14:textId="77777777" w:rsidR="001A43E5" w:rsidRDefault="001A43E5" w:rsidP="009139A6">
      <w:r>
        <w:separator/>
      </w:r>
    </w:p>
  </w:endnote>
  <w:endnote w:type="continuationSeparator" w:id="0">
    <w:p w14:paraId="20218BC3" w14:textId="77777777" w:rsidR="001A43E5" w:rsidRDefault="001A43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61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3FC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B5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1494A" w14:textId="77777777" w:rsidR="001A43E5" w:rsidRDefault="001A43E5" w:rsidP="009139A6">
      <w:r>
        <w:separator/>
      </w:r>
    </w:p>
  </w:footnote>
  <w:footnote w:type="continuationSeparator" w:id="0">
    <w:p w14:paraId="7C8B1D77" w14:textId="77777777" w:rsidR="001A43E5" w:rsidRDefault="001A43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36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0A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6EF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E5"/>
    <w:rsid w:val="000666E0"/>
    <w:rsid w:val="001A43E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B38FE"/>
  <w15:chartTrackingRefBased/>
  <w15:docId w15:val="{E0D7F09B-C736-4FFC-929D-7D01F7E8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43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2022-05-21T07:00:00Z</dcterms:created>
  <dcterms:modified xsi:type="dcterms:W3CDTF">2022-05-21T07:00:00Z</dcterms:modified>
</cp:coreProperties>
</file>