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1AD63" w14:textId="77777777" w:rsidR="007E4218" w:rsidRDefault="007E4218" w:rsidP="007E4218">
      <w:pPr>
        <w:pStyle w:val="NoSpacing"/>
      </w:pPr>
      <w:r>
        <w:rPr>
          <w:u w:val="single"/>
        </w:rPr>
        <w:t>Richard BURLETON</w:t>
      </w:r>
      <w:r>
        <w:t xml:space="preserve">        (fl.1484)</w:t>
      </w:r>
    </w:p>
    <w:p w14:paraId="41E56045" w14:textId="77777777" w:rsidR="007E4218" w:rsidRDefault="007E4218" w:rsidP="007E4218">
      <w:pPr>
        <w:pStyle w:val="NoSpacing"/>
      </w:pPr>
      <w:r>
        <w:t>Gentleman.</w:t>
      </w:r>
    </w:p>
    <w:p w14:paraId="17AAFE7A" w14:textId="77777777" w:rsidR="007E4218" w:rsidRDefault="007E4218" w:rsidP="007E4218">
      <w:pPr>
        <w:pStyle w:val="NoSpacing"/>
      </w:pPr>
    </w:p>
    <w:p w14:paraId="15F145C5" w14:textId="77777777" w:rsidR="007E4218" w:rsidRDefault="007E4218" w:rsidP="007E4218">
      <w:pPr>
        <w:pStyle w:val="NoSpacing"/>
      </w:pPr>
    </w:p>
    <w:p w14:paraId="640E59ED" w14:textId="77777777" w:rsidR="007E4218" w:rsidRDefault="007E4218" w:rsidP="007E4218">
      <w:pPr>
        <w:pStyle w:val="NoSpacing"/>
      </w:pPr>
      <w:r>
        <w:t xml:space="preserve">  8 Jul.</w:t>
      </w:r>
      <w:r>
        <w:tab/>
        <w:t>1484</w:t>
      </w:r>
      <w:r>
        <w:tab/>
        <w:t xml:space="preserve">Settlement of the action taken by him and others against Robert </w:t>
      </w:r>
      <w:proofErr w:type="spellStart"/>
      <w:r>
        <w:t>Roos</w:t>
      </w:r>
      <w:proofErr w:type="spellEnd"/>
      <w:r>
        <w:t>(q.v.),</w:t>
      </w:r>
    </w:p>
    <w:p w14:paraId="159CBE41" w14:textId="77777777" w:rsidR="007E4218" w:rsidRDefault="007E4218" w:rsidP="007E4218">
      <w:pPr>
        <w:pStyle w:val="NoSpacing"/>
      </w:pPr>
      <w:r>
        <w:tab/>
      </w:r>
      <w:r>
        <w:tab/>
        <w:t>Roland Sutton(q.v.) and his wife, Isabel(q.v.), deforciants of the manor of</w:t>
      </w:r>
    </w:p>
    <w:p w14:paraId="393B7F55" w14:textId="77777777" w:rsidR="007E4218" w:rsidRDefault="007E4218" w:rsidP="007E4218">
      <w:pPr>
        <w:pStyle w:val="NoSpacing"/>
      </w:pPr>
      <w:r>
        <w:tab/>
      </w:r>
      <w:r>
        <w:tab/>
      </w:r>
      <w:proofErr w:type="spellStart"/>
      <w:r>
        <w:t>Laxton</w:t>
      </w:r>
      <w:proofErr w:type="spellEnd"/>
      <w:r>
        <w:t xml:space="preserve"> and 40 </w:t>
      </w:r>
      <w:proofErr w:type="spellStart"/>
      <w:r>
        <w:t>messsuages</w:t>
      </w:r>
      <w:proofErr w:type="spellEnd"/>
      <w:r>
        <w:t>, 10 tofts, 1,300 acres of land, 500 acres of</w:t>
      </w:r>
    </w:p>
    <w:p w14:paraId="3A90B0CD" w14:textId="77777777" w:rsidR="007E4218" w:rsidRDefault="007E4218" w:rsidP="007E4218">
      <w:pPr>
        <w:pStyle w:val="NoSpacing"/>
      </w:pPr>
      <w:r>
        <w:tab/>
      </w:r>
      <w:r>
        <w:tab/>
        <w:t xml:space="preserve">meadow, 300 acres of pasture, 200 acres of wood and 30s of rent in </w:t>
      </w:r>
      <w:proofErr w:type="spellStart"/>
      <w:r>
        <w:t>Laxton</w:t>
      </w:r>
      <w:proofErr w:type="spellEnd"/>
      <w:r>
        <w:t xml:space="preserve"> </w:t>
      </w:r>
    </w:p>
    <w:p w14:paraId="5BDB88E7" w14:textId="77777777" w:rsidR="007E4218" w:rsidRDefault="007E4218" w:rsidP="007E4218">
      <w:pPr>
        <w:pStyle w:val="NoSpacing"/>
      </w:pPr>
      <w:r>
        <w:tab/>
      </w:r>
      <w:r>
        <w:tab/>
        <w:t xml:space="preserve">and Moorhouse, Nottinghamshire, and the advowson of the church of </w:t>
      </w:r>
    </w:p>
    <w:p w14:paraId="101FFD5B" w14:textId="77777777" w:rsidR="007E4218" w:rsidRDefault="007E4218" w:rsidP="007E4218">
      <w:pPr>
        <w:pStyle w:val="NoSpacing"/>
      </w:pPr>
      <w:r>
        <w:tab/>
      </w:r>
      <w:r>
        <w:tab/>
      </w:r>
      <w:proofErr w:type="spellStart"/>
      <w:r>
        <w:t>Laxton</w:t>
      </w:r>
      <w:proofErr w:type="spellEnd"/>
      <w:r>
        <w:t>.</w:t>
      </w:r>
    </w:p>
    <w:p w14:paraId="36475411" w14:textId="77777777" w:rsidR="007E4218" w:rsidRDefault="007E4218" w:rsidP="007E4218">
      <w:pPr>
        <w:pStyle w:val="NoSpacing"/>
      </w:pPr>
      <w:r>
        <w:tab/>
      </w:r>
      <w:r>
        <w:tab/>
        <w:t>(</w:t>
      </w:r>
      <w:hyperlink r:id="rId6" w:history="1">
        <w:r w:rsidRPr="0043284A">
          <w:rPr>
            <w:rStyle w:val="Hyperlink"/>
          </w:rPr>
          <w:t>www.medievalgenealogy.org.uk/fines/abstracts/CP_25_1_186_41.shtml</w:t>
        </w:r>
      </w:hyperlink>
      <w:r>
        <w:t>)</w:t>
      </w:r>
    </w:p>
    <w:p w14:paraId="6970D901" w14:textId="77777777" w:rsidR="007E4218" w:rsidRDefault="007E4218" w:rsidP="007E4218">
      <w:pPr>
        <w:pStyle w:val="NoSpacing"/>
      </w:pPr>
    </w:p>
    <w:p w14:paraId="2941EA7C" w14:textId="77777777" w:rsidR="007E4218" w:rsidRDefault="007E4218" w:rsidP="007E4218">
      <w:pPr>
        <w:pStyle w:val="NoSpacing"/>
      </w:pPr>
    </w:p>
    <w:p w14:paraId="60CD58D5" w14:textId="77777777" w:rsidR="007E4218" w:rsidRDefault="007E4218" w:rsidP="007E4218">
      <w:pPr>
        <w:pStyle w:val="NoSpacing"/>
      </w:pPr>
      <w:r>
        <w:t>19 August 2013</w:t>
      </w:r>
    </w:p>
    <w:p w14:paraId="40D5CFA7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58CD5" w14:textId="77777777" w:rsidR="007E4218" w:rsidRDefault="007E4218" w:rsidP="00920DE3">
      <w:pPr>
        <w:spacing w:after="0" w:line="240" w:lineRule="auto"/>
      </w:pPr>
      <w:r>
        <w:separator/>
      </w:r>
    </w:p>
  </w:endnote>
  <w:endnote w:type="continuationSeparator" w:id="0">
    <w:p w14:paraId="55ED2615" w14:textId="77777777" w:rsidR="007E4218" w:rsidRDefault="007E42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53B63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89674" w14:textId="77777777"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14:paraId="31C0A7B3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2DB95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BFF33" w14:textId="77777777" w:rsidR="007E4218" w:rsidRDefault="007E4218" w:rsidP="00920DE3">
      <w:pPr>
        <w:spacing w:after="0" w:line="240" w:lineRule="auto"/>
      </w:pPr>
      <w:r>
        <w:separator/>
      </w:r>
    </w:p>
  </w:footnote>
  <w:footnote w:type="continuationSeparator" w:id="0">
    <w:p w14:paraId="56AABF93" w14:textId="77777777" w:rsidR="007E4218" w:rsidRDefault="007E42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375F9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0787D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CF4A0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4218"/>
    <w:rsid w:val="00120749"/>
    <w:rsid w:val="00624CAE"/>
    <w:rsid w:val="007E4218"/>
    <w:rsid w:val="00920DE3"/>
    <w:rsid w:val="00C009D8"/>
    <w:rsid w:val="00CF53C8"/>
    <w:rsid w:val="00E47068"/>
    <w:rsid w:val="00FF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37C9C"/>
  <w15:docId w15:val="{D696146F-BE6A-46F9-A4FB-57F026149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42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86_41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2013-08-30T18:59:00Z</dcterms:created>
  <dcterms:modified xsi:type="dcterms:W3CDTF">2023-03-17T16:47:00Z</dcterms:modified>
</cp:coreProperties>
</file>