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0B0D7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John BURLEGH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26DCD3CA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5C242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9FCBC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46919492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>” vol.25, pub. Kent Archaeological Society 1902, p.261)</w:t>
      </w:r>
    </w:p>
    <w:p w14:paraId="59FD91AF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ACEF2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721B17" w14:textId="77777777" w:rsidR="00426BAD" w:rsidRDefault="00426BAD" w:rsidP="0042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2022</w:t>
      </w:r>
    </w:p>
    <w:p w14:paraId="59D371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52D3" w14:textId="77777777" w:rsidR="00426BAD" w:rsidRDefault="00426BAD" w:rsidP="009139A6">
      <w:r>
        <w:separator/>
      </w:r>
    </w:p>
  </w:endnote>
  <w:endnote w:type="continuationSeparator" w:id="0">
    <w:p w14:paraId="04EF9CE5" w14:textId="77777777" w:rsidR="00426BAD" w:rsidRDefault="00426B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DF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0C3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22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3E3CD" w14:textId="77777777" w:rsidR="00426BAD" w:rsidRDefault="00426BAD" w:rsidP="009139A6">
      <w:r>
        <w:separator/>
      </w:r>
    </w:p>
  </w:footnote>
  <w:footnote w:type="continuationSeparator" w:id="0">
    <w:p w14:paraId="1F25F590" w14:textId="77777777" w:rsidR="00426BAD" w:rsidRDefault="00426B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D1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DF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B5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AD"/>
    <w:rsid w:val="000666E0"/>
    <w:rsid w:val="002510B7"/>
    <w:rsid w:val="00426BA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A583"/>
  <w15:chartTrackingRefBased/>
  <w15:docId w15:val="{5CF255A6-873D-4DC5-BA32-BF5A3B11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2022-02-13T20:01:00Z</dcterms:created>
  <dcterms:modified xsi:type="dcterms:W3CDTF">2022-02-13T20:01:00Z</dcterms:modified>
</cp:coreProperties>
</file>